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D635F" w14:textId="77777777" w:rsidR="00E31BA7" w:rsidRDefault="00E31BA7" w:rsidP="00BB7960">
      <w:pPr>
        <w:pStyle w:val="ResumeName"/>
        <w:rPr>
          <w:sz w:val="48"/>
          <w:szCs w:val="48"/>
        </w:rPr>
      </w:pPr>
    </w:p>
    <w:p w14:paraId="69A4108B" w14:textId="384E4582" w:rsidR="00A92C59" w:rsidRPr="004645D2" w:rsidRDefault="001750D8" w:rsidP="00BB7960">
      <w:pPr>
        <w:pStyle w:val="ResumeName"/>
        <w:rPr>
          <w:sz w:val="48"/>
          <w:szCs w:val="48"/>
        </w:rPr>
      </w:pPr>
      <w:r w:rsidRPr="004645D2">
        <w:rPr>
          <w:sz w:val="48"/>
          <w:szCs w:val="48"/>
        </w:rPr>
        <w:t>EDDIE HUTTON-MILLS</w:t>
      </w:r>
    </w:p>
    <w:p w14:paraId="561B90EB" w14:textId="77777777" w:rsidR="001750D8" w:rsidRPr="004645D2" w:rsidRDefault="007605A0" w:rsidP="00BB7960">
      <w:pPr>
        <w:pStyle w:val="ResumeName"/>
        <w:rPr>
          <w:sz w:val="40"/>
          <w:szCs w:val="40"/>
        </w:rPr>
      </w:pPr>
      <w:r>
        <w:rPr>
          <w:sz w:val="40"/>
          <w:szCs w:val="40"/>
        </w:rPr>
        <w:t>PRODUCER/ DIRECTOR</w:t>
      </w:r>
    </w:p>
    <w:p w14:paraId="7A935AD7" w14:textId="7C64D0BC" w:rsidR="00EB50A1" w:rsidRDefault="00E15C2B" w:rsidP="001750D8">
      <w:pPr>
        <w:ind w:firstLine="720"/>
        <w:rPr>
          <w:rStyle w:val="Summarywhitetext"/>
        </w:rPr>
      </w:pPr>
      <w:r>
        <w:rPr>
          <w:rStyle w:val="Summarywhitetext"/>
        </w:rPr>
        <w:tab/>
      </w:r>
      <w:r>
        <w:rPr>
          <w:rStyle w:val="Summarywhitetext"/>
        </w:rPr>
        <w:tab/>
      </w:r>
      <w:r>
        <w:rPr>
          <w:rStyle w:val="Summarywhitetext"/>
        </w:rPr>
        <w:tab/>
      </w:r>
      <w:r>
        <w:rPr>
          <w:rStyle w:val="Summarywhitetext"/>
        </w:rPr>
        <w:tab/>
      </w:r>
      <w:r w:rsidR="000C15A2" w:rsidRPr="00EB50A1">
        <w:rPr>
          <w:rStyle w:val="Summarywhitetext"/>
          <w:noProof/>
          <w:lang w:val="en-GB" w:eastAsia="en-GB"/>
        </w:rPr>
        <w:drawing>
          <wp:inline distT="0" distB="0" distL="0" distR="0" wp14:anchorId="7B0830A3" wp14:editId="3EEC8DD0">
            <wp:extent cx="1815737" cy="1609440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47.JPG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241" cy="162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0D149" w14:textId="77777777" w:rsidR="00C2731E" w:rsidRDefault="00C2731E" w:rsidP="001750D8">
      <w:pPr>
        <w:ind w:firstLine="720"/>
        <w:rPr>
          <w:rStyle w:val="Summarywhitetext"/>
        </w:rPr>
      </w:pPr>
    </w:p>
    <w:p w14:paraId="26EBA2A1" w14:textId="77777777" w:rsidR="00A460FF" w:rsidRDefault="00135016" w:rsidP="00A460FF">
      <w:pPr>
        <w:jc w:val="center"/>
        <w:rPr>
          <w:rStyle w:val="Address"/>
        </w:rPr>
      </w:pPr>
      <w:r>
        <w:rPr>
          <w:rStyle w:val="Address"/>
        </w:rPr>
        <w:t>40 D</w:t>
      </w:r>
      <w:r w:rsidR="00AA5A7C">
        <w:rPr>
          <w:rStyle w:val="Address"/>
        </w:rPr>
        <w:t>ominion Apartments</w:t>
      </w:r>
      <w:r>
        <w:rPr>
          <w:rStyle w:val="Address"/>
        </w:rPr>
        <w:t xml:space="preserve">, </w:t>
      </w:r>
      <w:r w:rsidR="00117C36">
        <w:rPr>
          <w:rStyle w:val="Address"/>
        </w:rPr>
        <w:t xml:space="preserve">Mission Grove, </w:t>
      </w:r>
      <w:r>
        <w:rPr>
          <w:rStyle w:val="Address"/>
        </w:rPr>
        <w:t>London, E1</w:t>
      </w:r>
      <w:r w:rsidR="00AA5A7C">
        <w:rPr>
          <w:rStyle w:val="Address"/>
        </w:rPr>
        <w:t>7</w:t>
      </w:r>
      <w:r>
        <w:rPr>
          <w:rStyle w:val="Address"/>
        </w:rPr>
        <w:t xml:space="preserve"> </w:t>
      </w:r>
      <w:r w:rsidR="00AA5A7C">
        <w:rPr>
          <w:rStyle w:val="Address"/>
        </w:rPr>
        <w:t>7FX</w:t>
      </w:r>
      <w:r w:rsidR="00A460FF">
        <w:rPr>
          <w:rStyle w:val="Address"/>
        </w:rPr>
        <w:t xml:space="preserve"> </w:t>
      </w:r>
    </w:p>
    <w:p w14:paraId="79ED0374" w14:textId="03C384E4" w:rsidR="00A460FF" w:rsidRDefault="00A460FF" w:rsidP="00A460FF">
      <w:pPr>
        <w:jc w:val="center"/>
        <w:rPr>
          <w:rStyle w:val="Address"/>
        </w:rPr>
      </w:pPr>
      <w:r>
        <w:rPr>
          <w:rStyle w:val="Address"/>
        </w:rPr>
        <w:t>T</w:t>
      </w:r>
      <w:r w:rsidR="00B10A13">
        <w:rPr>
          <w:rStyle w:val="Address"/>
        </w:rPr>
        <w:t>elephone</w:t>
      </w:r>
      <w:r>
        <w:rPr>
          <w:rStyle w:val="Address"/>
        </w:rPr>
        <w:t xml:space="preserve">: </w:t>
      </w:r>
      <w:r w:rsidR="002C4BA7">
        <w:rPr>
          <w:rStyle w:val="Address"/>
        </w:rPr>
        <w:t>07590 426 106</w:t>
      </w:r>
    </w:p>
    <w:p w14:paraId="5A3995A4" w14:textId="1B2B5E21" w:rsidR="00A92C59" w:rsidRDefault="002C4BA7" w:rsidP="00A460FF">
      <w:pPr>
        <w:jc w:val="center"/>
        <w:rPr>
          <w:rStyle w:val="Address"/>
        </w:rPr>
      </w:pPr>
      <w:r>
        <w:rPr>
          <w:rStyle w:val="Address"/>
        </w:rPr>
        <w:t>E-M</w:t>
      </w:r>
      <w:r w:rsidR="001750D8">
        <w:rPr>
          <w:rStyle w:val="Address"/>
        </w:rPr>
        <w:t xml:space="preserve">ail: </w:t>
      </w:r>
      <w:hyperlink r:id="rId11" w:history="1">
        <w:r w:rsidR="00A460FF" w:rsidRPr="0073460E">
          <w:rPr>
            <w:rStyle w:val="Hyperlink"/>
            <w:rFonts w:ascii="Verdana" w:hAnsi="Verdana" w:cs="Tahoma"/>
            <w:sz w:val="17"/>
            <w:szCs w:val="17"/>
          </w:rPr>
          <w:t>ehuttonmills@gmail.com</w:t>
        </w:r>
      </w:hyperlink>
    </w:p>
    <w:p w14:paraId="6E2E904A" w14:textId="77777777" w:rsidR="004645D2" w:rsidRDefault="00395888" w:rsidP="001750D8">
      <w:pPr>
        <w:ind w:firstLine="720"/>
        <w:rPr>
          <w:rStyle w:val="Address"/>
        </w:rPr>
      </w:pPr>
      <w:r>
        <w:rPr>
          <w:rStyle w:val="Address"/>
        </w:rPr>
        <w:tab/>
      </w:r>
      <w:r>
        <w:rPr>
          <w:rStyle w:val="Address"/>
        </w:rPr>
        <w:tab/>
      </w:r>
      <w:r>
        <w:rPr>
          <w:rStyle w:val="Address"/>
        </w:rPr>
        <w:tab/>
      </w:r>
      <w:r>
        <w:rPr>
          <w:rStyle w:val="Address"/>
        </w:rPr>
        <w:tab/>
      </w:r>
      <w:r>
        <w:rPr>
          <w:rStyle w:val="Address"/>
        </w:rPr>
        <w:tab/>
      </w:r>
      <w:r>
        <w:rPr>
          <w:rStyle w:val="Address"/>
        </w:rPr>
        <w:tab/>
      </w:r>
    </w:p>
    <w:tbl>
      <w:tblPr>
        <w:tblW w:w="0" w:type="auto"/>
        <w:tblInd w:w="108" w:type="dxa"/>
        <w:tblBorders>
          <w:top w:val="single" w:sz="8" w:space="0" w:color="365F91"/>
          <w:left w:val="single" w:sz="8" w:space="0" w:color="365F91"/>
          <w:bottom w:val="single" w:sz="8" w:space="0" w:color="365F91"/>
          <w:right w:val="single" w:sz="8" w:space="0" w:color="365F91"/>
          <w:insideH w:val="single" w:sz="8" w:space="0" w:color="365F91"/>
          <w:insideV w:val="single" w:sz="8" w:space="0" w:color="365F91"/>
        </w:tblBorders>
        <w:shd w:val="clear" w:color="auto" w:fill="1F497D"/>
        <w:tblLook w:val="04A0" w:firstRow="1" w:lastRow="0" w:firstColumn="1" w:lastColumn="0" w:noHBand="0" w:noVBand="1"/>
      </w:tblPr>
      <w:tblGrid>
        <w:gridCol w:w="9808"/>
      </w:tblGrid>
      <w:tr w:rsidR="00A92C59" w14:paraId="58AF2D99" w14:textId="77777777">
        <w:tc>
          <w:tcPr>
            <w:tcW w:w="9990" w:type="dxa"/>
            <w:shd w:val="clear" w:color="auto" w:fill="1F497D"/>
          </w:tcPr>
          <w:p w14:paraId="0B626451" w14:textId="1C188094" w:rsidR="00A92C59" w:rsidRPr="00BE66C6" w:rsidRDefault="001750D8" w:rsidP="00FF17A4">
            <w:pPr>
              <w:rPr>
                <w:rFonts w:ascii="Times New Roman" w:hAnsi="Times New Roman"/>
                <w:sz w:val="24"/>
                <w:lang w:val="en-GB" w:eastAsia="en-GB"/>
              </w:rPr>
            </w:pPr>
            <w:r w:rsidRPr="001750D8">
              <w:rPr>
                <w:b/>
                <w:color w:val="FFFFFF" w:themeColor="background1"/>
                <w:sz w:val="20"/>
              </w:rPr>
              <w:t>“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I’m an </w:t>
            </w:r>
            <w:r w:rsidR="007201E2">
              <w:rPr>
                <w:rFonts w:asciiTheme="minorHAnsi" w:hAnsiTheme="minorHAnsi"/>
                <w:i/>
                <w:color w:val="FFFFFF" w:themeColor="background1"/>
                <w:sz w:val="20"/>
              </w:rPr>
              <w:t>award-winning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director who is 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>passion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>ate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</w:t>
            </w:r>
            <w:r w:rsidR="00714C0D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about </w:t>
            </w:r>
            <w:r w:rsidR="00714C0D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>working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on documentaries and factual series. I am a very personable, </w:t>
            </w:r>
            <w:r w:rsidR="007201E2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>confident,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and </w:t>
            </w:r>
            <w:r w:rsidR="00714C0D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>hard-working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person, who has a specialist knowledge of and access to, culturally diverse communities. I have extensive experience working with sensitive contributors. Imaginative and creative, I am a proficient self-shooter w</w:t>
            </w:r>
            <w:r w:rsidR="00BE66C6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ith 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his own kit and </w:t>
            </w:r>
            <w:r w:rsidR="00BE66C6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over ten years’ </w:t>
            </w:r>
            <w:r w:rsidR="00714C0D">
              <w:rPr>
                <w:rFonts w:asciiTheme="minorHAnsi" w:hAnsiTheme="minorHAnsi"/>
                <w:i/>
                <w:color w:val="FFFFFF" w:themeColor="background1"/>
                <w:sz w:val="20"/>
              </w:rPr>
              <w:t>self-shooting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</w:t>
            </w:r>
            <w:r w:rsidR="00BE66C6">
              <w:rPr>
                <w:rFonts w:asciiTheme="minorHAnsi" w:hAnsiTheme="minorHAnsi"/>
                <w:i/>
                <w:color w:val="FFFFFF" w:themeColor="background1"/>
                <w:sz w:val="20"/>
              </w:rPr>
              <w:t>experience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>.</w:t>
            </w:r>
            <w:r w:rsidR="00BE66C6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</w:t>
            </w:r>
            <w:r w:rsidR="00A81280">
              <w:rPr>
                <w:rFonts w:asciiTheme="minorHAnsi" w:hAnsiTheme="minorHAnsi"/>
                <w:i/>
                <w:color w:val="FFFFFF" w:themeColor="background1"/>
                <w:sz w:val="20"/>
              </w:rPr>
              <w:t>I</w:t>
            </w:r>
            <w:r w:rsidR="00BE66C6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care deeply about style and the disciplines of photography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>. I also enjoy developing</w:t>
            </w:r>
            <w:r w:rsidR="00B00EFF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new ideas, working with talent</w:t>
            </w:r>
            <w:r w:rsidR="00455455" w:rsidRP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but most of</w:t>
            </w:r>
            <w:r w:rsidR="00455455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all telling compelling stories</w:t>
            </w:r>
            <w:r w:rsidR="002C2316">
              <w:rPr>
                <w:rFonts w:asciiTheme="minorHAnsi" w:hAnsiTheme="minorHAnsi"/>
                <w:i/>
                <w:color w:val="FFFFFF" w:themeColor="background1"/>
                <w:sz w:val="20"/>
              </w:rPr>
              <w:t>.</w:t>
            </w:r>
            <w:r w:rsidR="001279BF">
              <w:rPr>
                <w:rFonts w:asciiTheme="minorHAnsi" w:hAnsiTheme="minorHAnsi"/>
                <w:i/>
                <w:color w:val="FFFFFF" w:themeColor="background1"/>
                <w:sz w:val="20"/>
              </w:rPr>
              <w:t xml:space="preserve"> </w:t>
            </w:r>
            <w:r w:rsidRPr="001750D8">
              <w:rPr>
                <w:b/>
                <w:color w:val="FFFFFF" w:themeColor="background1"/>
                <w:sz w:val="20"/>
              </w:rPr>
              <w:t>”</w:t>
            </w:r>
          </w:p>
        </w:tc>
      </w:tr>
    </w:tbl>
    <w:p w14:paraId="53752CEF" w14:textId="77777777" w:rsidR="00A92C59" w:rsidRDefault="004645D2" w:rsidP="004645D2">
      <w:pPr>
        <w:pStyle w:val="SectionHeaders0"/>
        <w:tabs>
          <w:tab w:val="center" w:pos="4968"/>
        </w:tabs>
        <w:jc w:val="left"/>
      </w:pPr>
      <w:r>
        <w:tab/>
      </w:r>
      <w:r w:rsidR="003015E5">
        <w:t>Key Skills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78"/>
        <w:gridCol w:w="7686"/>
      </w:tblGrid>
      <w:tr w:rsidR="00A92C59" w14:paraId="196BB97F" w14:textId="77777777" w:rsidTr="00782C41">
        <w:tc>
          <w:tcPr>
            <w:tcW w:w="2178" w:type="dxa"/>
          </w:tcPr>
          <w:p w14:paraId="5149AB4F" w14:textId="77777777" w:rsidR="00A92C59" w:rsidRDefault="00E15C2B">
            <w:pPr>
              <w:rPr>
                <w:rStyle w:val="Technicalabilities"/>
                <w:b w:val="0"/>
                <w:bCs w:val="0"/>
                <w:caps/>
                <w:color w:val="365F91"/>
              </w:rPr>
            </w:pPr>
            <w:r>
              <w:rPr>
                <w:rStyle w:val="Technicalabilities"/>
              </w:rPr>
              <w:t>Highlights:</w:t>
            </w:r>
          </w:p>
        </w:tc>
        <w:tc>
          <w:tcPr>
            <w:tcW w:w="7686" w:type="dxa"/>
          </w:tcPr>
          <w:p w14:paraId="123DD16A" w14:textId="4724E1F3" w:rsidR="001279BF" w:rsidRDefault="00143CBD" w:rsidP="00E15C2B">
            <w:pPr>
              <w:jc w:val="both"/>
              <w:rPr>
                <w:rStyle w:val="Skills"/>
              </w:rPr>
            </w:pPr>
            <w:proofErr w:type="spellStart"/>
            <w:r w:rsidRPr="00143CBD">
              <w:rPr>
                <w:rFonts w:ascii="Verdana" w:hAnsi="Verdana"/>
                <w:bCs/>
                <w:sz w:val="17"/>
                <w:szCs w:val="17"/>
              </w:rPr>
              <w:t>Kanaval</w:t>
            </w:r>
            <w:proofErr w:type="spellEnd"/>
            <w:r w:rsidRPr="00143CBD">
              <w:rPr>
                <w:rFonts w:ascii="Verdana" w:hAnsi="Verdana"/>
                <w:bCs/>
                <w:sz w:val="17"/>
                <w:szCs w:val="17"/>
              </w:rPr>
              <w:t>: A History of Haiti in 6 Chapters</w:t>
            </w:r>
            <w:r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="005A041B">
              <w:rPr>
                <w:rStyle w:val="Skills"/>
              </w:rPr>
              <w:sym w:font="Wingdings" w:char="F06C"/>
            </w:r>
            <w:r w:rsidR="005A041B">
              <w:rPr>
                <w:rStyle w:val="Skills"/>
              </w:rPr>
              <w:t xml:space="preserve"> </w:t>
            </w:r>
            <w:r>
              <w:rPr>
                <w:rStyle w:val="Skills"/>
              </w:rPr>
              <w:t xml:space="preserve">Generation Gifted </w:t>
            </w:r>
            <w:r w:rsidR="00E15C2B">
              <w:rPr>
                <w:rStyle w:val="Skills"/>
              </w:rPr>
              <w:sym w:font="Wingdings" w:char="F06C"/>
            </w:r>
            <w:r w:rsidR="00FF17A4">
              <w:rPr>
                <w:rStyle w:val="Skills"/>
              </w:rPr>
              <w:t xml:space="preserve"> </w:t>
            </w:r>
            <w:r w:rsidR="00F67921">
              <w:rPr>
                <w:rStyle w:val="Skills"/>
              </w:rPr>
              <w:t>Young, Gifted and Classical</w:t>
            </w:r>
            <w:r w:rsidR="005A041B">
              <w:rPr>
                <w:rStyle w:val="Skills"/>
              </w:rPr>
              <w:t xml:space="preserve"> </w:t>
            </w:r>
            <w:r w:rsidR="00E15C2B">
              <w:rPr>
                <w:rStyle w:val="Skills"/>
              </w:rPr>
              <w:sym w:font="Wingdings" w:char="F06C"/>
            </w:r>
            <w:r w:rsidR="002929A5">
              <w:rPr>
                <w:rStyle w:val="Skills"/>
              </w:rPr>
              <w:t xml:space="preserve"> </w:t>
            </w:r>
            <w:r>
              <w:rPr>
                <w:rStyle w:val="Skills"/>
              </w:rPr>
              <w:t>Naomi</w:t>
            </w:r>
            <w:r w:rsidR="00F67921">
              <w:rPr>
                <w:rStyle w:val="Skills"/>
              </w:rPr>
              <w:t xml:space="preserve"> </w:t>
            </w:r>
            <w:r w:rsidR="00E15C2B">
              <w:rPr>
                <w:rStyle w:val="Skills"/>
              </w:rPr>
              <w:sym w:font="Wingdings" w:char="F06C"/>
            </w:r>
            <w:r w:rsidR="00E15C2B">
              <w:rPr>
                <w:rStyle w:val="Skills"/>
              </w:rPr>
              <w:t xml:space="preserve"> </w:t>
            </w:r>
            <w:r w:rsidR="00C841A0" w:rsidRPr="00C841A0">
              <w:rPr>
                <w:rFonts w:ascii="Verdana" w:hAnsi="Verdana"/>
                <w:bCs/>
                <w:sz w:val="17"/>
                <w:szCs w:val="17"/>
              </w:rPr>
              <w:t>Fighting the Power: Britain After George Floyd</w:t>
            </w:r>
            <w:r w:rsidR="00C841A0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="00C841A0">
              <w:rPr>
                <w:rStyle w:val="Skills"/>
              </w:rPr>
              <w:sym w:font="Wingdings" w:char="F06C"/>
            </w:r>
          </w:p>
          <w:p w14:paraId="68978F92" w14:textId="77777777" w:rsidR="00FF17A4" w:rsidRDefault="00FF17A4" w:rsidP="00E15C2B">
            <w:pPr>
              <w:jc w:val="both"/>
              <w:rPr>
                <w:rStyle w:val="Skills"/>
              </w:rPr>
            </w:pPr>
          </w:p>
        </w:tc>
      </w:tr>
      <w:tr w:rsidR="00E15C2B" w14:paraId="4C132B3C" w14:textId="77777777" w:rsidTr="00782C41">
        <w:tc>
          <w:tcPr>
            <w:tcW w:w="2178" w:type="dxa"/>
          </w:tcPr>
          <w:p w14:paraId="54B7EE5D" w14:textId="77777777" w:rsidR="00E15C2B" w:rsidRDefault="00E15C2B">
            <w:pPr>
              <w:rPr>
                <w:rStyle w:val="Technicalabilities"/>
              </w:rPr>
            </w:pPr>
            <w:r>
              <w:rPr>
                <w:rStyle w:val="Technicalabilities"/>
              </w:rPr>
              <w:t>Awards:</w:t>
            </w:r>
          </w:p>
        </w:tc>
        <w:tc>
          <w:tcPr>
            <w:tcW w:w="7686" w:type="dxa"/>
          </w:tcPr>
          <w:p w14:paraId="5E5C1A2B" w14:textId="0ADE46CB" w:rsidR="00363D51" w:rsidRDefault="00A81280" w:rsidP="00E15C2B">
            <w:pPr>
              <w:rPr>
                <w:rStyle w:val="Skills"/>
                <w:b/>
                <w:bCs/>
              </w:rPr>
            </w:pPr>
            <w:r w:rsidRPr="00714C0D">
              <w:rPr>
                <w:rStyle w:val="Skills"/>
                <w:b/>
                <w:bCs/>
              </w:rPr>
              <w:t>D</w:t>
            </w:r>
            <w:r w:rsidR="00363D51">
              <w:rPr>
                <w:rStyle w:val="Skills"/>
                <w:b/>
                <w:bCs/>
              </w:rPr>
              <w:t xml:space="preserve">ublin </w:t>
            </w:r>
            <w:r w:rsidRPr="00714C0D">
              <w:rPr>
                <w:rStyle w:val="Skills"/>
                <w:b/>
                <w:bCs/>
              </w:rPr>
              <w:t>I</w:t>
            </w:r>
            <w:r w:rsidR="00363D51">
              <w:rPr>
                <w:rStyle w:val="Skills"/>
                <w:b/>
                <w:bCs/>
              </w:rPr>
              <w:t xml:space="preserve">nternational </w:t>
            </w:r>
            <w:r w:rsidRPr="00714C0D">
              <w:rPr>
                <w:rStyle w:val="Skills"/>
                <w:b/>
                <w:bCs/>
              </w:rPr>
              <w:t>F</w:t>
            </w:r>
            <w:r w:rsidR="00363D51">
              <w:rPr>
                <w:rStyle w:val="Skills"/>
                <w:b/>
                <w:bCs/>
              </w:rPr>
              <w:t xml:space="preserve">ilm </w:t>
            </w:r>
            <w:r w:rsidRPr="00714C0D">
              <w:rPr>
                <w:rStyle w:val="Skills"/>
                <w:b/>
                <w:bCs/>
              </w:rPr>
              <w:t>F</w:t>
            </w:r>
            <w:r w:rsidR="00363D51">
              <w:rPr>
                <w:rStyle w:val="Skills"/>
                <w:b/>
                <w:bCs/>
              </w:rPr>
              <w:t>estival</w:t>
            </w:r>
            <w:r w:rsidRPr="00714C0D">
              <w:rPr>
                <w:rStyle w:val="Skills"/>
                <w:b/>
                <w:bCs/>
              </w:rPr>
              <w:t xml:space="preserve"> </w:t>
            </w:r>
            <w:r w:rsidR="009C7BEE" w:rsidRPr="00714C0D">
              <w:rPr>
                <w:rStyle w:val="Skills"/>
                <w:b/>
                <w:bCs/>
              </w:rPr>
              <w:t xml:space="preserve">winner best documentary for </w:t>
            </w:r>
            <w:proofErr w:type="spellStart"/>
            <w:r w:rsidR="009C7BEE" w:rsidRPr="00714C0D">
              <w:rPr>
                <w:rStyle w:val="Skills"/>
                <w:b/>
                <w:bCs/>
              </w:rPr>
              <w:t>Kanaval</w:t>
            </w:r>
            <w:proofErr w:type="spellEnd"/>
            <w:r w:rsidRPr="00714C0D">
              <w:rPr>
                <w:rStyle w:val="Skills"/>
                <w:b/>
                <w:bCs/>
              </w:rPr>
              <w:t xml:space="preserve"> </w:t>
            </w:r>
          </w:p>
          <w:p w14:paraId="0BB2437F" w14:textId="3D5E6BF0" w:rsidR="00363D51" w:rsidRDefault="006415F4" w:rsidP="00E15C2B">
            <w:pPr>
              <w:rPr>
                <w:rStyle w:val="Skills"/>
              </w:rPr>
            </w:pPr>
            <w:r w:rsidRPr="00714C0D">
              <w:rPr>
                <w:rStyle w:val="Skills"/>
                <w:b/>
                <w:bCs/>
              </w:rPr>
              <w:t xml:space="preserve">Grierson nominated for </w:t>
            </w:r>
            <w:proofErr w:type="spellStart"/>
            <w:r w:rsidRPr="00714C0D">
              <w:rPr>
                <w:rStyle w:val="Skills"/>
                <w:b/>
                <w:bCs/>
              </w:rPr>
              <w:t>Kanaval</w:t>
            </w:r>
            <w:proofErr w:type="spellEnd"/>
            <w:r>
              <w:rPr>
                <w:rStyle w:val="Skills"/>
              </w:rPr>
              <w:t xml:space="preserve"> </w:t>
            </w:r>
          </w:p>
          <w:p w14:paraId="1E688140" w14:textId="74C86483" w:rsidR="005A041B" w:rsidRDefault="00F67921" w:rsidP="00E15C2B">
            <w:pPr>
              <w:rPr>
                <w:rStyle w:val="Skills"/>
              </w:rPr>
            </w:pPr>
            <w:r w:rsidRPr="009910AE">
              <w:rPr>
                <w:rStyle w:val="Skills"/>
                <w:b/>
                <w:bCs/>
              </w:rPr>
              <w:t>S</w:t>
            </w:r>
            <w:r w:rsidR="00391854" w:rsidRPr="009910AE">
              <w:rPr>
                <w:rStyle w:val="Skills"/>
                <w:b/>
                <w:bCs/>
              </w:rPr>
              <w:t xml:space="preserve">elected </w:t>
            </w:r>
            <w:r w:rsidR="005B03F9" w:rsidRPr="009910AE">
              <w:rPr>
                <w:rStyle w:val="Skills"/>
                <w:b/>
                <w:bCs/>
              </w:rPr>
              <w:t xml:space="preserve">for the </w:t>
            </w:r>
            <w:r w:rsidR="009910AE" w:rsidRPr="009910AE">
              <w:rPr>
                <w:rStyle w:val="Skills"/>
                <w:b/>
                <w:bCs/>
              </w:rPr>
              <w:t>BAFTA Elevate Scheme 2024 - 2026</w:t>
            </w:r>
            <w:r w:rsidR="00DC5F22">
              <w:rPr>
                <w:rStyle w:val="Skills"/>
              </w:rPr>
              <w:t xml:space="preserve"> </w:t>
            </w:r>
          </w:p>
          <w:p w14:paraId="7C353095" w14:textId="3EEEA978" w:rsidR="00E15C2B" w:rsidRPr="00363D51" w:rsidRDefault="005B03F9" w:rsidP="00E15C2B">
            <w:pPr>
              <w:rPr>
                <w:rFonts w:ascii="Verdana" w:hAnsi="Verdana" w:cs="Tahoma"/>
                <w:sz w:val="17"/>
                <w:szCs w:val="20"/>
              </w:rPr>
            </w:pPr>
            <w:r>
              <w:rPr>
                <w:rStyle w:val="Skills"/>
              </w:rPr>
              <w:t>Shortlisted for</w:t>
            </w:r>
            <w:r w:rsidR="00E15C2B" w:rsidRPr="00F67921">
              <w:rPr>
                <w:rFonts w:ascii="Verdana" w:hAnsi="Verdana"/>
                <w:sz w:val="17"/>
                <w:szCs w:val="17"/>
              </w:rPr>
              <w:t xml:space="preserve"> </w:t>
            </w:r>
            <w:r w:rsidR="00E15C2B" w:rsidRPr="00F67921">
              <w:rPr>
                <w:rFonts w:ascii="Verdana" w:hAnsi="Verdana"/>
                <w:b/>
                <w:sz w:val="17"/>
                <w:szCs w:val="17"/>
              </w:rPr>
              <w:t xml:space="preserve">CDN </w:t>
            </w:r>
            <w:r>
              <w:rPr>
                <w:rFonts w:ascii="Verdana" w:hAnsi="Verdana"/>
                <w:b/>
                <w:sz w:val="17"/>
                <w:szCs w:val="17"/>
              </w:rPr>
              <w:t xml:space="preserve">Factual award </w:t>
            </w:r>
            <w:r>
              <w:rPr>
                <w:rFonts w:ascii="Verdana" w:hAnsi="Verdana"/>
                <w:sz w:val="17"/>
                <w:szCs w:val="17"/>
              </w:rPr>
              <w:t>for Young, Gifted and Classical</w:t>
            </w:r>
            <w:r w:rsidR="00D50022">
              <w:rPr>
                <w:rFonts w:ascii="Verdana" w:hAnsi="Verdana"/>
                <w:sz w:val="17"/>
                <w:szCs w:val="17"/>
              </w:rPr>
              <w:t>: The Making of a Maestro</w:t>
            </w:r>
            <w:r w:rsidR="00E15C2B" w:rsidRPr="00F67921">
              <w:rPr>
                <w:rFonts w:ascii="Verdana" w:hAnsi="Verdana"/>
                <w:sz w:val="17"/>
                <w:szCs w:val="17"/>
              </w:rPr>
              <w:t>.</w:t>
            </w:r>
          </w:p>
          <w:p w14:paraId="1F95ACCE" w14:textId="77777777" w:rsidR="00E15C2B" w:rsidRDefault="00E15C2B" w:rsidP="00E15C2B">
            <w:pPr>
              <w:jc w:val="both"/>
              <w:rPr>
                <w:rStyle w:val="Skills"/>
              </w:rPr>
            </w:pPr>
          </w:p>
        </w:tc>
      </w:tr>
      <w:tr w:rsidR="00E15C2B" w14:paraId="7E13D6F3" w14:textId="77777777" w:rsidTr="005A041B">
        <w:trPr>
          <w:trHeight w:val="999"/>
        </w:trPr>
        <w:tc>
          <w:tcPr>
            <w:tcW w:w="2178" w:type="dxa"/>
          </w:tcPr>
          <w:p w14:paraId="166E72D1" w14:textId="73F56018" w:rsidR="00E15C2B" w:rsidRDefault="00DA1DBE">
            <w:pPr>
              <w:rPr>
                <w:rStyle w:val="Technicalabilities"/>
              </w:rPr>
            </w:pPr>
            <w:r>
              <w:rPr>
                <w:rStyle w:val="Technicalabilities"/>
              </w:rPr>
              <w:t>Self-Shooting</w:t>
            </w:r>
            <w:r w:rsidR="00E15C2B">
              <w:rPr>
                <w:rStyle w:val="Technicalabilities"/>
              </w:rPr>
              <w:t xml:space="preserve"> PD:</w:t>
            </w:r>
          </w:p>
        </w:tc>
        <w:tc>
          <w:tcPr>
            <w:tcW w:w="7686" w:type="dxa"/>
          </w:tcPr>
          <w:p w14:paraId="2872AD41" w14:textId="11155226" w:rsidR="00F67921" w:rsidRDefault="00E15C2B" w:rsidP="00E15C2B">
            <w:pPr>
              <w:jc w:val="both"/>
              <w:rPr>
                <w:rStyle w:val="Skills"/>
              </w:rPr>
            </w:pPr>
            <w:r>
              <w:rPr>
                <w:rStyle w:val="Skills"/>
              </w:rPr>
              <w:t xml:space="preserve">Proficient on: </w:t>
            </w:r>
            <w:r>
              <w:rPr>
                <w:rStyle w:val="Skills"/>
              </w:rPr>
              <w:sym w:font="Wingdings" w:char="F06C"/>
            </w:r>
            <w:r>
              <w:rPr>
                <w:rStyle w:val="Skills"/>
              </w:rPr>
              <w:t xml:space="preserve"> </w:t>
            </w:r>
            <w:r w:rsidR="00714C0D">
              <w:rPr>
                <w:rStyle w:val="Skills"/>
              </w:rPr>
              <w:t>Sony FX</w:t>
            </w:r>
            <w:r w:rsidR="009F4D4F">
              <w:rPr>
                <w:rStyle w:val="Skills"/>
              </w:rPr>
              <w:t xml:space="preserve"> series </w:t>
            </w:r>
            <w:r>
              <w:rPr>
                <w:rStyle w:val="Skills"/>
              </w:rPr>
              <w:sym w:font="Wingdings" w:char="F06C"/>
            </w:r>
            <w:r>
              <w:rPr>
                <w:rStyle w:val="Skills"/>
              </w:rPr>
              <w:t xml:space="preserve"> </w:t>
            </w:r>
            <w:r w:rsidR="00511C8F">
              <w:rPr>
                <w:rStyle w:val="Skills"/>
              </w:rPr>
              <w:t xml:space="preserve">Sony </w:t>
            </w:r>
            <w:r w:rsidR="006D03EA">
              <w:rPr>
                <w:rStyle w:val="Skills"/>
              </w:rPr>
              <w:t>F55</w:t>
            </w:r>
            <w:r w:rsidR="00511C8F">
              <w:rPr>
                <w:rStyle w:val="Skills"/>
              </w:rPr>
              <w:t xml:space="preserve"> </w:t>
            </w:r>
            <w:r>
              <w:rPr>
                <w:rStyle w:val="Skills"/>
              </w:rPr>
              <w:sym w:font="Wingdings" w:char="F06C"/>
            </w:r>
            <w:r>
              <w:rPr>
                <w:rStyle w:val="Skills"/>
              </w:rPr>
              <w:t xml:space="preserve"> Go Pro</w:t>
            </w:r>
            <w:r w:rsidR="00D929B5">
              <w:rPr>
                <w:rStyle w:val="Skills"/>
              </w:rPr>
              <w:t>s</w:t>
            </w:r>
            <w:r>
              <w:rPr>
                <w:rStyle w:val="Skills"/>
              </w:rPr>
              <w:t xml:space="preserve"> </w:t>
            </w:r>
            <w:r w:rsidR="009F4D4F">
              <w:rPr>
                <w:rStyle w:val="Skills"/>
              </w:rPr>
              <w:t xml:space="preserve">and </w:t>
            </w:r>
            <w:r w:rsidR="009910AE">
              <w:rPr>
                <w:rStyle w:val="Skills"/>
              </w:rPr>
              <w:t xml:space="preserve">various minicams </w:t>
            </w:r>
          </w:p>
          <w:p w14:paraId="2637837C" w14:textId="533B353C" w:rsidR="00D929B5" w:rsidRDefault="00E15C2B" w:rsidP="00D929B5">
            <w:pPr>
              <w:jc w:val="both"/>
              <w:rPr>
                <w:rStyle w:val="Skills"/>
              </w:rPr>
            </w:pPr>
            <w:r>
              <w:rPr>
                <w:rStyle w:val="Skills"/>
              </w:rPr>
              <w:sym w:font="Wingdings" w:char="F06C"/>
            </w:r>
            <w:r>
              <w:rPr>
                <w:rStyle w:val="Skills"/>
              </w:rPr>
              <w:t xml:space="preserve"> </w:t>
            </w:r>
            <w:r w:rsidR="003D0E50">
              <w:rPr>
                <w:rStyle w:val="Skills"/>
              </w:rPr>
              <w:t>Sony A</w:t>
            </w:r>
            <w:r w:rsidR="00D929B5">
              <w:rPr>
                <w:rStyle w:val="Skills"/>
              </w:rPr>
              <w:t>7</w:t>
            </w:r>
            <w:r w:rsidR="009910AE">
              <w:rPr>
                <w:rStyle w:val="Skills"/>
              </w:rPr>
              <w:t>s</w:t>
            </w:r>
            <w:r w:rsidR="00D929B5">
              <w:rPr>
                <w:rStyle w:val="Skills"/>
              </w:rPr>
              <w:t xml:space="preserve"> series</w:t>
            </w:r>
            <w:r>
              <w:rPr>
                <w:rStyle w:val="Skills"/>
              </w:rPr>
              <w:t xml:space="preserve"> </w:t>
            </w:r>
            <w:r>
              <w:rPr>
                <w:rStyle w:val="Skills"/>
              </w:rPr>
              <w:sym w:font="Wingdings" w:char="F06C"/>
            </w:r>
            <w:r>
              <w:rPr>
                <w:rStyle w:val="Skills"/>
              </w:rPr>
              <w:t xml:space="preserve"> </w:t>
            </w:r>
            <w:r w:rsidR="009910AE">
              <w:rPr>
                <w:rStyle w:val="Skills"/>
              </w:rPr>
              <w:t xml:space="preserve">Canon C300/ C500 </w:t>
            </w:r>
            <w:r w:rsidR="00D929B5" w:rsidRPr="00714C0D">
              <w:rPr>
                <w:rStyle w:val="Skills"/>
                <w:b/>
                <w:bCs/>
              </w:rPr>
              <w:t>Own</w:t>
            </w:r>
            <w:r w:rsidR="00714C0D" w:rsidRPr="00714C0D">
              <w:rPr>
                <w:rStyle w:val="Skills"/>
                <w:b/>
                <w:bCs/>
              </w:rPr>
              <w:t xml:space="preserve">er of: </w:t>
            </w:r>
            <w:r w:rsidR="00D929B5" w:rsidRPr="00714C0D">
              <w:rPr>
                <w:rStyle w:val="Skills"/>
                <w:b/>
                <w:bCs/>
              </w:rPr>
              <w:t>FX9 &amp; A7siii</w:t>
            </w:r>
            <w:r w:rsidR="009F4D4F">
              <w:rPr>
                <w:rStyle w:val="Skills"/>
                <w:b/>
                <w:bCs/>
              </w:rPr>
              <w:t xml:space="preserve"> &amp; </w:t>
            </w:r>
            <w:r w:rsidR="009910AE">
              <w:rPr>
                <w:rStyle w:val="Skills"/>
                <w:b/>
                <w:bCs/>
              </w:rPr>
              <w:t>cinema</w:t>
            </w:r>
            <w:r w:rsidR="009F4D4F">
              <w:rPr>
                <w:rStyle w:val="Skills"/>
                <w:b/>
                <w:bCs/>
              </w:rPr>
              <w:t xml:space="preserve"> lenses</w:t>
            </w:r>
          </w:p>
          <w:p w14:paraId="5729EA71" w14:textId="2FD9CCD7" w:rsidR="005A041B" w:rsidRDefault="005A041B" w:rsidP="005A041B">
            <w:pPr>
              <w:jc w:val="both"/>
              <w:rPr>
                <w:rStyle w:val="Skills"/>
              </w:rPr>
            </w:pPr>
          </w:p>
        </w:tc>
      </w:tr>
      <w:tr w:rsidR="005A041B" w14:paraId="16FCE442" w14:textId="77777777" w:rsidTr="005A041B">
        <w:trPr>
          <w:trHeight w:val="180"/>
        </w:trPr>
        <w:tc>
          <w:tcPr>
            <w:tcW w:w="2178" w:type="dxa"/>
          </w:tcPr>
          <w:p w14:paraId="413E623C" w14:textId="1880011A" w:rsidR="005A041B" w:rsidRDefault="005A041B">
            <w:pPr>
              <w:rPr>
                <w:rStyle w:val="Technicalabilities"/>
              </w:rPr>
            </w:pPr>
            <w:r>
              <w:rPr>
                <w:rStyle w:val="Technicalabilities"/>
              </w:rPr>
              <w:t>Other:</w:t>
            </w:r>
          </w:p>
        </w:tc>
        <w:tc>
          <w:tcPr>
            <w:tcW w:w="7686" w:type="dxa"/>
          </w:tcPr>
          <w:p w14:paraId="114B760F" w14:textId="713F772C" w:rsidR="005A041B" w:rsidRDefault="00135016" w:rsidP="00E15C2B">
            <w:pPr>
              <w:jc w:val="both"/>
              <w:rPr>
                <w:rStyle w:val="Skills"/>
              </w:rPr>
            </w:pPr>
            <w:r>
              <w:rPr>
                <w:rStyle w:val="Skills"/>
              </w:rPr>
              <w:t>Advanced DBS Checked (</w:t>
            </w:r>
            <w:r w:rsidR="000C6981">
              <w:rPr>
                <w:rStyle w:val="Skills"/>
              </w:rPr>
              <w:t>June 2025</w:t>
            </w:r>
            <w:r w:rsidR="005A041B">
              <w:rPr>
                <w:rStyle w:val="Skills"/>
              </w:rPr>
              <w:t xml:space="preserve">), </w:t>
            </w:r>
            <w:r w:rsidR="005A041B">
              <w:rPr>
                <w:rStyle w:val="Skills"/>
                <w:i/>
              </w:rPr>
              <w:t>FRENCH (</w:t>
            </w:r>
            <w:r w:rsidR="005A041B">
              <w:rPr>
                <w:rStyle w:val="Skills"/>
                <w:b/>
              </w:rPr>
              <w:t xml:space="preserve">fluent) </w:t>
            </w:r>
            <w:r w:rsidR="005A041B">
              <w:rPr>
                <w:rStyle w:val="Skills"/>
              </w:rPr>
              <w:sym w:font="Wingdings" w:char="F06C"/>
            </w:r>
            <w:r w:rsidR="005A041B">
              <w:rPr>
                <w:rStyle w:val="Skills"/>
              </w:rPr>
              <w:t xml:space="preserve"> </w:t>
            </w:r>
            <w:r w:rsidR="005A041B">
              <w:rPr>
                <w:rStyle w:val="Skills"/>
                <w:i/>
              </w:rPr>
              <w:t>SPANISH (</w:t>
            </w:r>
            <w:r w:rsidR="005A041B">
              <w:rPr>
                <w:rStyle w:val="Skills"/>
                <w:b/>
              </w:rPr>
              <w:t>working knowledge)</w:t>
            </w:r>
          </w:p>
        </w:tc>
      </w:tr>
    </w:tbl>
    <w:p w14:paraId="50CD65D5" w14:textId="77777777" w:rsidR="00A92C59" w:rsidRDefault="00816ADA">
      <w:pPr>
        <w:pStyle w:val="SectionHeaders0"/>
      </w:pPr>
      <w:r>
        <w:t>CAREER HISTORY</w:t>
      </w:r>
    </w:p>
    <w:p w14:paraId="031789A4" w14:textId="77777777" w:rsidR="00AA5A7C" w:rsidRDefault="00AA5A7C" w:rsidP="00C05EA4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05549046" w14:textId="7ECFBA73" w:rsidR="00372920" w:rsidRDefault="00372920" w:rsidP="00372920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Self-Shooting Producer/Director – </w:t>
      </w:r>
      <w:r w:rsidR="0092546F">
        <w:rPr>
          <w:rFonts w:ascii="Verdana" w:hAnsi="Verdana"/>
          <w:sz w:val="17"/>
          <w:szCs w:val="17"/>
        </w:rPr>
        <w:t>June 2025</w:t>
      </w:r>
      <w:r>
        <w:rPr>
          <w:rFonts w:ascii="Verdana" w:hAnsi="Verdana"/>
          <w:sz w:val="17"/>
          <w:szCs w:val="17"/>
        </w:rPr>
        <w:t xml:space="preserve">. – </w:t>
      </w:r>
      <w:r w:rsidR="005F75E0">
        <w:rPr>
          <w:rFonts w:ascii="Verdana" w:hAnsi="Verdana"/>
          <w:sz w:val="17"/>
          <w:szCs w:val="17"/>
        </w:rPr>
        <w:t>October 2025</w:t>
      </w:r>
      <w:r>
        <w:rPr>
          <w:rFonts w:ascii="Verdana" w:hAnsi="Verdana"/>
          <w:sz w:val="17"/>
          <w:szCs w:val="17"/>
        </w:rPr>
        <w:t xml:space="preserve"> </w:t>
      </w:r>
    </w:p>
    <w:p w14:paraId="182F8B9F" w14:textId="1FDD2C87" w:rsidR="00372920" w:rsidRDefault="00372920" w:rsidP="00372920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BBC Studios </w:t>
      </w:r>
      <w:r>
        <w:rPr>
          <w:rFonts w:ascii="Verdana" w:hAnsi="Verdana"/>
          <w:b/>
          <w:sz w:val="17"/>
          <w:szCs w:val="17"/>
        </w:rPr>
        <w:t xml:space="preserve">– Joe Swash: </w:t>
      </w:r>
      <w:r w:rsidR="005F75E0">
        <w:rPr>
          <w:rFonts w:ascii="Verdana" w:hAnsi="Verdana"/>
          <w:b/>
          <w:sz w:val="17"/>
          <w:szCs w:val="17"/>
        </w:rPr>
        <w:t>Forgotten Young Dads</w:t>
      </w:r>
      <w:r>
        <w:rPr>
          <w:rFonts w:ascii="Verdana" w:hAnsi="Verdana"/>
          <w:b/>
          <w:sz w:val="17"/>
          <w:szCs w:val="17"/>
        </w:rPr>
        <w:t xml:space="preserve"> - </w:t>
      </w:r>
      <w:r>
        <w:rPr>
          <w:rFonts w:ascii="Verdana" w:hAnsi="Verdana"/>
          <w:bCs/>
          <w:sz w:val="17"/>
          <w:szCs w:val="17"/>
        </w:rPr>
        <w:t>BBC</w:t>
      </w:r>
      <w:r>
        <w:rPr>
          <w:rFonts w:ascii="Verdana" w:hAnsi="Verdana"/>
          <w:b/>
          <w:sz w:val="17"/>
          <w:szCs w:val="17"/>
        </w:rPr>
        <w:t xml:space="preserve"> – </w:t>
      </w:r>
      <w:r>
        <w:rPr>
          <w:rFonts w:ascii="Verdana" w:hAnsi="Verdana"/>
          <w:bCs/>
          <w:sz w:val="17"/>
          <w:szCs w:val="17"/>
        </w:rPr>
        <w:t>(</w:t>
      </w:r>
      <w:r w:rsidRPr="00D25D70">
        <w:rPr>
          <w:rFonts w:ascii="Verdana" w:hAnsi="Verdana"/>
          <w:bCs/>
          <w:sz w:val="17"/>
          <w:szCs w:val="17"/>
        </w:rPr>
        <w:t xml:space="preserve">1 </w:t>
      </w:r>
      <w:r>
        <w:rPr>
          <w:rFonts w:ascii="Verdana" w:hAnsi="Verdana"/>
          <w:bCs/>
          <w:sz w:val="17"/>
          <w:szCs w:val="17"/>
        </w:rPr>
        <w:t>x 60 min)</w:t>
      </w:r>
      <w:r>
        <w:rPr>
          <w:rFonts w:ascii="Verdana" w:hAnsi="Verdana"/>
          <w:b/>
          <w:sz w:val="17"/>
          <w:szCs w:val="17"/>
        </w:rPr>
        <w:t xml:space="preserve">  </w:t>
      </w:r>
    </w:p>
    <w:p w14:paraId="730C2375" w14:textId="762F2BB8" w:rsidR="00372920" w:rsidRPr="00C1626E" w:rsidRDefault="00372920" w:rsidP="00372920">
      <w:pPr>
        <w:pStyle w:val="Bullets"/>
        <w:numPr>
          <w:ilvl w:val="0"/>
          <w:numId w:val="0"/>
        </w:numPr>
        <w:rPr>
          <w:rFonts w:ascii="Verdana" w:hAnsi="Verdana"/>
          <w:bCs/>
          <w:i/>
          <w:iCs/>
          <w:sz w:val="17"/>
          <w:szCs w:val="17"/>
        </w:rPr>
      </w:pPr>
      <w:r w:rsidRPr="00572B74">
        <w:rPr>
          <w:rFonts w:ascii="Verdana" w:hAnsi="Verdana"/>
          <w:bCs/>
          <w:sz w:val="17"/>
          <w:szCs w:val="17"/>
        </w:rPr>
        <w:t xml:space="preserve">Exec Producer: </w:t>
      </w:r>
      <w:r w:rsidR="00677862">
        <w:rPr>
          <w:rFonts w:ascii="Verdana" w:hAnsi="Verdana"/>
          <w:bCs/>
          <w:i/>
          <w:iCs/>
          <w:sz w:val="17"/>
          <w:szCs w:val="17"/>
        </w:rPr>
        <w:t>Kat Lennox</w:t>
      </w:r>
      <w:r w:rsidR="00ED3AAB">
        <w:rPr>
          <w:rFonts w:ascii="Verdana" w:hAnsi="Verdana"/>
          <w:bCs/>
          <w:i/>
          <w:iCs/>
          <w:sz w:val="17"/>
          <w:szCs w:val="17"/>
        </w:rPr>
        <w:t>, Fatima Sesay</w:t>
      </w:r>
    </w:p>
    <w:p w14:paraId="3D15B885" w14:textId="77777777" w:rsidR="00372920" w:rsidRDefault="00372920" w:rsidP="00C1626E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202270F2" w14:textId="35C7625F" w:rsidR="00C1626E" w:rsidRDefault="00C1626E" w:rsidP="00C1626E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Self-Shooting Producer/Director – </w:t>
      </w:r>
      <w:r>
        <w:rPr>
          <w:rFonts w:ascii="Verdana" w:hAnsi="Verdana"/>
          <w:sz w:val="17"/>
          <w:szCs w:val="17"/>
        </w:rPr>
        <w:t xml:space="preserve">November 2024. – </w:t>
      </w:r>
      <w:r w:rsidR="00E31BA7">
        <w:rPr>
          <w:rFonts w:ascii="Verdana" w:hAnsi="Verdana"/>
          <w:sz w:val="17"/>
          <w:szCs w:val="17"/>
        </w:rPr>
        <w:t>April 2025</w:t>
      </w:r>
      <w:r>
        <w:rPr>
          <w:rFonts w:ascii="Verdana" w:hAnsi="Verdana"/>
          <w:sz w:val="17"/>
          <w:szCs w:val="17"/>
        </w:rPr>
        <w:t xml:space="preserve"> </w:t>
      </w:r>
    </w:p>
    <w:p w14:paraId="6453BD31" w14:textId="61A892C2" w:rsidR="00C1626E" w:rsidRDefault="00C1626E" w:rsidP="00C1626E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Proper Content Ltd. </w:t>
      </w:r>
      <w:r>
        <w:rPr>
          <w:rFonts w:ascii="Verdana" w:hAnsi="Verdana"/>
          <w:b/>
          <w:sz w:val="17"/>
          <w:szCs w:val="17"/>
        </w:rPr>
        <w:t xml:space="preserve">– The Rise and fall of Puff Daddy (w/t) - </w:t>
      </w:r>
      <w:r>
        <w:rPr>
          <w:rFonts w:ascii="Verdana" w:hAnsi="Verdana"/>
          <w:bCs/>
          <w:sz w:val="17"/>
          <w:szCs w:val="17"/>
        </w:rPr>
        <w:t>BBC</w:t>
      </w:r>
      <w:r>
        <w:rPr>
          <w:rFonts w:ascii="Verdana" w:hAnsi="Verdana"/>
          <w:b/>
          <w:sz w:val="17"/>
          <w:szCs w:val="17"/>
        </w:rPr>
        <w:t xml:space="preserve"> – </w:t>
      </w:r>
      <w:r>
        <w:rPr>
          <w:rFonts w:ascii="Verdana" w:hAnsi="Verdana"/>
          <w:bCs/>
          <w:sz w:val="17"/>
          <w:szCs w:val="17"/>
        </w:rPr>
        <w:t>(</w:t>
      </w:r>
      <w:r w:rsidRPr="00D25D70">
        <w:rPr>
          <w:rFonts w:ascii="Verdana" w:hAnsi="Verdana"/>
          <w:bCs/>
          <w:sz w:val="17"/>
          <w:szCs w:val="17"/>
        </w:rPr>
        <w:t xml:space="preserve">1 </w:t>
      </w:r>
      <w:r>
        <w:rPr>
          <w:rFonts w:ascii="Verdana" w:hAnsi="Verdana"/>
          <w:bCs/>
          <w:sz w:val="17"/>
          <w:szCs w:val="17"/>
        </w:rPr>
        <w:t>x 60 min)</w:t>
      </w:r>
      <w:r>
        <w:rPr>
          <w:rFonts w:ascii="Verdana" w:hAnsi="Verdana"/>
          <w:b/>
          <w:sz w:val="17"/>
          <w:szCs w:val="17"/>
        </w:rPr>
        <w:t xml:space="preserve">  </w:t>
      </w:r>
    </w:p>
    <w:p w14:paraId="65D8DA48" w14:textId="192D5502" w:rsidR="00C1626E" w:rsidRPr="00C1626E" w:rsidRDefault="00C1626E" w:rsidP="00C05EA4">
      <w:pPr>
        <w:pStyle w:val="Bullets"/>
        <w:numPr>
          <w:ilvl w:val="0"/>
          <w:numId w:val="0"/>
        </w:numPr>
        <w:rPr>
          <w:rFonts w:ascii="Verdana" w:hAnsi="Verdana"/>
          <w:bCs/>
          <w:i/>
          <w:iCs/>
          <w:sz w:val="17"/>
          <w:szCs w:val="17"/>
        </w:rPr>
      </w:pPr>
      <w:r w:rsidRPr="00572B74">
        <w:rPr>
          <w:rFonts w:ascii="Verdana" w:hAnsi="Verdana"/>
          <w:bCs/>
          <w:sz w:val="17"/>
          <w:szCs w:val="17"/>
        </w:rPr>
        <w:t xml:space="preserve">Exec Producer: </w:t>
      </w:r>
      <w:r w:rsidRPr="00572B74">
        <w:rPr>
          <w:rFonts w:ascii="Verdana" w:hAnsi="Verdana"/>
          <w:bCs/>
          <w:i/>
          <w:iCs/>
          <w:sz w:val="17"/>
          <w:szCs w:val="17"/>
        </w:rPr>
        <w:t>R</w:t>
      </w:r>
      <w:r>
        <w:rPr>
          <w:rFonts w:ascii="Verdana" w:hAnsi="Verdana"/>
          <w:bCs/>
          <w:i/>
          <w:iCs/>
          <w:sz w:val="17"/>
          <w:szCs w:val="17"/>
        </w:rPr>
        <w:t>achel Harvie</w:t>
      </w:r>
    </w:p>
    <w:p w14:paraId="2E7D834A" w14:textId="77777777" w:rsidR="00C1626E" w:rsidRDefault="00C1626E" w:rsidP="00C05EA4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783C50A0" w14:textId="4B3AEC06" w:rsidR="00C05EA4" w:rsidRDefault="00DA1DBE" w:rsidP="00C05EA4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C05EA4">
        <w:rPr>
          <w:rFonts w:ascii="Verdana" w:hAnsi="Verdana"/>
          <w:b/>
          <w:sz w:val="17"/>
          <w:szCs w:val="17"/>
        </w:rPr>
        <w:t xml:space="preserve"> Producer/Director – </w:t>
      </w:r>
      <w:r w:rsidR="00714C0D">
        <w:rPr>
          <w:rFonts w:ascii="Verdana" w:hAnsi="Verdana"/>
          <w:sz w:val="17"/>
          <w:szCs w:val="17"/>
        </w:rPr>
        <w:t>June 2023</w:t>
      </w:r>
      <w:r w:rsidR="00C05EA4">
        <w:rPr>
          <w:rFonts w:ascii="Verdana" w:hAnsi="Verdana"/>
          <w:sz w:val="17"/>
          <w:szCs w:val="17"/>
        </w:rPr>
        <w:t xml:space="preserve"> </w:t>
      </w:r>
      <w:r w:rsidR="00EC54DB">
        <w:rPr>
          <w:rFonts w:ascii="Verdana" w:hAnsi="Verdana"/>
          <w:sz w:val="17"/>
          <w:szCs w:val="17"/>
        </w:rPr>
        <w:t>–</w:t>
      </w:r>
      <w:r w:rsidR="00C05EA4">
        <w:rPr>
          <w:rFonts w:ascii="Verdana" w:hAnsi="Verdana"/>
          <w:sz w:val="17"/>
          <w:szCs w:val="17"/>
        </w:rPr>
        <w:t xml:space="preserve"> </w:t>
      </w:r>
      <w:r w:rsidR="00EC54DB">
        <w:rPr>
          <w:rFonts w:ascii="Verdana" w:hAnsi="Verdana"/>
          <w:sz w:val="17"/>
          <w:szCs w:val="17"/>
        </w:rPr>
        <w:t>March 2024</w:t>
      </w:r>
    </w:p>
    <w:p w14:paraId="3CEE0F59" w14:textId="2635931A" w:rsidR="00C05EA4" w:rsidRDefault="00C05EA4" w:rsidP="00C05EA4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Two Rivers Media </w:t>
      </w:r>
      <w:r>
        <w:rPr>
          <w:rFonts w:ascii="Verdana" w:hAnsi="Verdana"/>
          <w:b/>
          <w:sz w:val="17"/>
          <w:szCs w:val="17"/>
        </w:rPr>
        <w:t xml:space="preserve">– The House of Barbie - </w:t>
      </w:r>
      <w:r w:rsidRPr="00C05EA4">
        <w:rPr>
          <w:rFonts w:ascii="Verdana" w:hAnsi="Verdana"/>
          <w:bCs/>
          <w:sz w:val="17"/>
          <w:szCs w:val="17"/>
        </w:rPr>
        <w:t>Sky Documentaries/ BFI</w:t>
      </w:r>
      <w:r>
        <w:rPr>
          <w:rFonts w:ascii="Verdana" w:hAnsi="Verdana"/>
          <w:b/>
          <w:sz w:val="17"/>
          <w:szCs w:val="17"/>
        </w:rPr>
        <w:t xml:space="preserve"> – </w:t>
      </w:r>
      <w:r w:rsidR="00D25D70">
        <w:rPr>
          <w:rFonts w:ascii="Verdana" w:hAnsi="Verdana"/>
          <w:bCs/>
          <w:sz w:val="17"/>
          <w:szCs w:val="17"/>
        </w:rPr>
        <w:t>(</w:t>
      </w:r>
      <w:r w:rsidRPr="00D25D70">
        <w:rPr>
          <w:rFonts w:ascii="Verdana" w:hAnsi="Verdana"/>
          <w:bCs/>
          <w:sz w:val="17"/>
          <w:szCs w:val="17"/>
        </w:rPr>
        <w:t>1 x 90min</w:t>
      </w:r>
      <w:r w:rsidR="00D25D70">
        <w:rPr>
          <w:rFonts w:ascii="Verdana" w:hAnsi="Verdana"/>
          <w:bCs/>
          <w:sz w:val="17"/>
          <w:szCs w:val="17"/>
        </w:rPr>
        <w:t>)</w:t>
      </w:r>
      <w:r>
        <w:rPr>
          <w:rFonts w:ascii="Verdana" w:hAnsi="Verdana"/>
          <w:b/>
          <w:sz w:val="17"/>
          <w:szCs w:val="17"/>
        </w:rPr>
        <w:t xml:space="preserve">  </w:t>
      </w:r>
    </w:p>
    <w:p w14:paraId="328780E9" w14:textId="57182E51" w:rsidR="00572B74" w:rsidRPr="00572B74" w:rsidRDefault="00572B74" w:rsidP="00C05EA4">
      <w:pPr>
        <w:pStyle w:val="Bullets"/>
        <w:numPr>
          <w:ilvl w:val="0"/>
          <w:numId w:val="0"/>
        </w:numPr>
        <w:rPr>
          <w:rFonts w:ascii="Verdana" w:hAnsi="Verdana"/>
          <w:bCs/>
          <w:i/>
          <w:iCs/>
          <w:sz w:val="17"/>
          <w:szCs w:val="17"/>
        </w:rPr>
      </w:pPr>
      <w:r w:rsidRPr="00572B74">
        <w:rPr>
          <w:rFonts w:ascii="Verdana" w:hAnsi="Verdana"/>
          <w:bCs/>
          <w:sz w:val="17"/>
          <w:szCs w:val="17"/>
        </w:rPr>
        <w:t xml:space="preserve">Exec Producer: </w:t>
      </w:r>
      <w:r w:rsidRPr="00572B74">
        <w:rPr>
          <w:rFonts w:ascii="Verdana" w:hAnsi="Verdana"/>
          <w:bCs/>
          <w:i/>
          <w:iCs/>
          <w:sz w:val="17"/>
          <w:szCs w:val="17"/>
        </w:rPr>
        <w:t>Ross Wilson</w:t>
      </w:r>
    </w:p>
    <w:p w14:paraId="5E7FAAE9" w14:textId="77777777" w:rsidR="00C05EA4" w:rsidRDefault="00C05EA4" w:rsidP="00DB1863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3D786223" w14:textId="66D6E8EA" w:rsidR="00DB1863" w:rsidRDefault="00DA1DBE" w:rsidP="00DB1863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lastRenderedPageBreak/>
        <w:t>Self-Shooting</w:t>
      </w:r>
      <w:r w:rsidR="00DB1863">
        <w:rPr>
          <w:rFonts w:ascii="Verdana" w:hAnsi="Verdana"/>
          <w:b/>
          <w:sz w:val="17"/>
          <w:szCs w:val="17"/>
        </w:rPr>
        <w:t xml:space="preserve"> Producer/Director – </w:t>
      </w:r>
      <w:r w:rsidR="00DB1863">
        <w:rPr>
          <w:rFonts w:ascii="Verdana" w:hAnsi="Verdana"/>
          <w:sz w:val="17"/>
          <w:szCs w:val="17"/>
        </w:rPr>
        <w:t>January 2023</w:t>
      </w:r>
      <w:r w:rsidR="00572B74">
        <w:rPr>
          <w:rFonts w:ascii="Verdana" w:hAnsi="Verdana"/>
          <w:sz w:val="17"/>
          <w:szCs w:val="17"/>
        </w:rPr>
        <w:t xml:space="preserve"> - present</w:t>
      </w:r>
    </w:p>
    <w:p w14:paraId="4E59BFE4" w14:textId="33806B49" w:rsidR="00DB1863" w:rsidRDefault="00DB1863" w:rsidP="00DB1863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Proper Content </w:t>
      </w:r>
      <w:r>
        <w:rPr>
          <w:rFonts w:ascii="Verdana" w:hAnsi="Verdana"/>
          <w:b/>
          <w:sz w:val="17"/>
          <w:szCs w:val="17"/>
        </w:rPr>
        <w:t>– BBC Storyville Development</w:t>
      </w:r>
      <w:r w:rsidR="00C30FAB">
        <w:rPr>
          <w:rFonts w:ascii="Verdana" w:hAnsi="Verdana"/>
          <w:b/>
          <w:sz w:val="17"/>
          <w:szCs w:val="17"/>
        </w:rPr>
        <w:t xml:space="preserve"> </w:t>
      </w:r>
    </w:p>
    <w:p w14:paraId="7D3A37B7" w14:textId="77777777" w:rsidR="00DB1863" w:rsidRDefault="00DB1863" w:rsidP="00DB1863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4D9B45B8" w14:textId="34A671EC" w:rsidR="00DB1863" w:rsidRDefault="00DA1DBE" w:rsidP="00DB1863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DB1863">
        <w:rPr>
          <w:rFonts w:ascii="Verdana" w:hAnsi="Verdana"/>
          <w:b/>
          <w:sz w:val="17"/>
          <w:szCs w:val="17"/>
        </w:rPr>
        <w:t xml:space="preserve"> Producer/Director – </w:t>
      </w:r>
      <w:r w:rsidR="00DB1863">
        <w:rPr>
          <w:rFonts w:ascii="Verdana" w:hAnsi="Verdana"/>
          <w:sz w:val="17"/>
          <w:szCs w:val="17"/>
        </w:rPr>
        <w:t xml:space="preserve">January 2023 </w:t>
      </w:r>
      <w:r w:rsidR="00C30FAB">
        <w:rPr>
          <w:rFonts w:ascii="Verdana" w:hAnsi="Verdana"/>
          <w:sz w:val="17"/>
          <w:szCs w:val="17"/>
        </w:rPr>
        <w:t>–</w:t>
      </w:r>
      <w:r w:rsidR="00DB1863">
        <w:rPr>
          <w:rFonts w:ascii="Verdana" w:hAnsi="Verdana"/>
          <w:sz w:val="17"/>
          <w:szCs w:val="17"/>
        </w:rPr>
        <w:t xml:space="preserve"> </w:t>
      </w:r>
      <w:r w:rsidR="00C30FAB">
        <w:rPr>
          <w:rFonts w:ascii="Verdana" w:hAnsi="Verdana"/>
          <w:sz w:val="17"/>
          <w:szCs w:val="17"/>
        </w:rPr>
        <w:t>March 2023</w:t>
      </w:r>
    </w:p>
    <w:p w14:paraId="58CE73B7" w14:textId="11DDE6F8" w:rsidR="00DB1863" w:rsidRPr="00DB1863" w:rsidRDefault="00DB1863" w:rsidP="00DB1863">
      <w:pPr>
        <w:pStyle w:val="Bullets"/>
        <w:numPr>
          <w:ilvl w:val="0"/>
          <w:numId w:val="0"/>
        </w:numPr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BBC In House </w:t>
      </w:r>
      <w:r>
        <w:rPr>
          <w:rFonts w:ascii="Verdana" w:hAnsi="Verdana"/>
          <w:b/>
          <w:sz w:val="17"/>
          <w:szCs w:val="17"/>
        </w:rPr>
        <w:t xml:space="preserve">– Comic Relief: Food </w:t>
      </w:r>
      <w:r w:rsidR="00DA1DBE">
        <w:rPr>
          <w:rFonts w:ascii="Verdana" w:hAnsi="Verdana"/>
          <w:b/>
          <w:sz w:val="17"/>
          <w:szCs w:val="17"/>
        </w:rPr>
        <w:t>Heroes -</w:t>
      </w:r>
      <w:r>
        <w:rPr>
          <w:rFonts w:ascii="Verdana" w:hAnsi="Verdana"/>
          <w:b/>
          <w:sz w:val="17"/>
          <w:szCs w:val="17"/>
        </w:rPr>
        <w:t xml:space="preserve"> </w:t>
      </w:r>
      <w:r>
        <w:rPr>
          <w:rFonts w:ascii="Verdana" w:hAnsi="Verdana"/>
          <w:bCs/>
          <w:sz w:val="17"/>
          <w:szCs w:val="17"/>
        </w:rPr>
        <w:t xml:space="preserve">1 x 10min appeal film about the </w:t>
      </w:r>
      <w:r w:rsidR="00DA1DBE">
        <w:rPr>
          <w:rFonts w:ascii="Verdana" w:hAnsi="Verdana"/>
          <w:bCs/>
          <w:sz w:val="17"/>
          <w:szCs w:val="17"/>
        </w:rPr>
        <w:t>cost-of-living</w:t>
      </w:r>
      <w:r>
        <w:rPr>
          <w:rFonts w:ascii="Verdana" w:hAnsi="Verdana"/>
          <w:bCs/>
          <w:sz w:val="17"/>
          <w:szCs w:val="17"/>
        </w:rPr>
        <w:t xml:space="preserve"> crisis for Comic Relief</w:t>
      </w:r>
    </w:p>
    <w:p w14:paraId="66529F5A" w14:textId="77777777" w:rsidR="00572B74" w:rsidRDefault="00572B74" w:rsidP="000B53CD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2E4ACBB9" w14:textId="0E8D85CC" w:rsidR="000B53CD" w:rsidRDefault="000B53CD" w:rsidP="000B53CD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Producer/Director – </w:t>
      </w:r>
      <w:r>
        <w:rPr>
          <w:rFonts w:ascii="Verdana" w:hAnsi="Verdana"/>
          <w:sz w:val="17"/>
          <w:szCs w:val="17"/>
        </w:rPr>
        <w:t xml:space="preserve">November 2021 – </w:t>
      </w:r>
      <w:r w:rsidR="00A87E18">
        <w:rPr>
          <w:rFonts w:ascii="Verdana" w:hAnsi="Verdana"/>
          <w:sz w:val="17"/>
          <w:szCs w:val="17"/>
        </w:rPr>
        <w:t>November 2022</w:t>
      </w:r>
    </w:p>
    <w:p w14:paraId="0676501A" w14:textId="01CD6998" w:rsidR="000B53CD" w:rsidRDefault="000B53CD" w:rsidP="000B53CD">
      <w:pPr>
        <w:pStyle w:val="Bullets"/>
        <w:numPr>
          <w:ilvl w:val="0"/>
          <w:numId w:val="0"/>
        </w:numPr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Tigerlilly Films </w:t>
      </w:r>
      <w:r>
        <w:rPr>
          <w:rFonts w:ascii="Verdana" w:hAnsi="Verdana"/>
          <w:b/>
          <w:sz w:val="17"/>
          <w:szCs w:val="17"/>
        </w:rPr>
        <w:t xml:space="preserve">– </w:t>
      </w:r>
      <w:proofErr w:type="spellStart"/>
      <w:r>
        <w:rPr>
          <w:rFonts w:ascii="Verdana" w:hAnsi="Verdana"/>
          <w:b/>
          <w:sz w:val="17"/>
          <w:szCs w:val="17"/>
        </w:rPr>
        <w:t>Kanaval</w:t>
      </w:r>
      <w:proofErr w:type="spellEnd"/>
      <w:r>
        <w:rPr>
          <w:rFonts w:ascii="Verdana" w:hAnsi="Verdana"/>
          <w:b/>
          <w:sz w:val="17"/>
          <w:szCs w:val="17"/>
        </w:rPr>
        <w:t xml:space="preserve">: A History of Haiti in 6 Chapters - BBC Arena </w:t>
      </w:r>
      <w:r>
        <w:rPr>
          <w:rFonts w:ascii="Verdana" w:hAnsi="Verdana"/>
          <w:bCs/>
          <w:sz w:val="17"/>
          <w:szCs w:val="17"/>
        </w:rPr>
        <w:t xml:space="preserve">(1 x </w:t>
      </w:r>
      <w:r w:rsidR="00360D1A">
        <w:rPr>
          <w:rFonts w:ascii="Verdana" w:hAnsi="Verdana"/>
          <w:bCs/>
          <w:sz w:val="17"/>
          <w:szCs w:val="17"/>
        </w:rPr>
        <w:t>81</w:t>
      </w:r>
      <w:r>
        <w:rPr>
          <w:rFonts w:ascii="Verdana" w:hAnsi="Verdana"/>
          <w:bCs/>
          <w:sz w:val="17"/>
          <w:szCs w:val="17"/>
        </w:rPr>
        <w:t xml:space="preserve"> min)</w:t>
      </w:r>
    </w:p>
    <w:p w14:paraId="03EBAB66" w14:textId="58DC700E" w:rsidR="000B53CD" w:rsidRPr="00DC5F22" w:rsidRDefault="000B53CD" w:rsidP="000B53CD">
      <w:pPr>
        <w:pStyle w:val="Bullets"/>
        <w:numPr>
          <w:ilvl w:val="0"/>
          <w:numId w:val="0"/>
        </w:numPr>
        <w:rPr>
          <w:rFonts w:ascii="Verdana" w:hAnsi="Verdana"/>
          <w:i/>
          <w:iCs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Filming and edit producing a single film about the history of Haiti, told through the prism of one the enigmatic Jacmel </w:t>
      </w:r>
      <w:proofErr w:type="spellStart"/>
      <w:r>
        <w:rPr>
          <w:rFonts w:ascii="Verdana" w:hAnsi="Verdana"/>
          <w:sz w:val="17"/>
          <w:szCs w:val="17"/>
        </w:rPr>
        <w:t>Kanaval</w:t>
      </w:r>
      <w:proofErr w:type="spellEnd"/>
      <w:r>
        <w:rPr>
          <w:rFonts w:ascii="Verdana" w:hAnsi="Verdana"/>
          <w:sz w:val="17"/>
          <w:szCs w:val="17"/>
        </w:rPr>
        <w:t xml:space="preserve">. </w:t>
      </w:r>
      <w:r w:rsidR="00DC5F22">
        <w:rPr>
          <w:rFonts w:ascii="Verdana" w:hAnsi="Verdana"/>
          <w:sz w:val="17"/>
          <w:szCs w:val="17"/>
        </w:rPr>
        <w:t>(</w:t>
      </w:r>
      <w:r w:rsidR="00360D1A">
        <w:rPr>
          <w:rFonts w:ascii="Verdana" w:hAnsi="Verdana"/>
          <w:b/>
          <w:bCs/>
          <w:i/>
          <w:iCs/>
          <w:sz w:val="17"/>
          <w:szCs w:val="17"/>
        </w:rPr>
        <w:t>Dublin International Film Festival winner Best Documentary, s</w:t>
      </w:r>
      <w:r w:rsidR="00DC5F22" w:rsidRPr="00DC5F22">
        <w:rPr>
          <w:rFonts w:ascii="Verdana" w:hAnsi="Verdana"/>
          <w:b/>
          <w:bCs/>
          <w:i/>
          <w:iCs/>
          <w:sz w:val="17"/>
          <w:szCs w:val="17"/>
        </w:rPr>
        <w:t>elected for the London Film Festival, and nominated for</w:t>
      </w:r>
      <w:r w:rsidR="00DC5F22">
        <w:rPr>
          <w:rFonts w:ascii="Verdana" w:hAnsi="Verdana"/>
          <w:b/>
          <w:bCs/>
          <w:i/>
          <w:iCs/>
          <w:sz w:val="17"/>
          <w:szCs w:val="17"/>
        </w:rPr>
        <w:t xml:space="preserve"> a </w:t>
      </w:r>
      <w:r w:rsidR="006415F4">
        <w:rPr>
          <w:rFonts w:ascii="Verdana" w:hAnsi="Verdana"/>
          <w:b/>
          <w:bCs/>
          <w:i/>
          <w:iCs/>
          <w:sz w:val="17"/>
          <w:szCs w:val="17"/>
        </w:rPr>
        <w:t xml:space="preserve">LFF </w:t>
      </w:r>
      <w:proofErr w:type="spellStart"/>
      <w:r w:rsidR="00DC5F22" w:rsidRPr="00DC5F22">
        <w:rPr>
          <w:rFonts w:ascii="Verdana" w:hAnsi="Verdana"/>
          <w:b/>
          <w:bCs/>
          <w:i/>
          <w:iCs/>
          <w:sz w:val="17"/>
          <w:szCs w:val="17"/>
        </w:rPr>
        <w:t>Griesrson</w:t>
      </w:r>
      <w:proofErr w:type="spellEnd"/>
      <w:r w:rsidR="00DC5F22" w:rsidRPr="00DC5F22">
        <w:rPr>
          <w:rFonts w:ascii="Verdana" w:hAnsi="Verdana"/>
          <w:b/>
          <w:bCs/>
          <w:i/>
          <w:iCs/>
          <w:sz w:val="17"/>
          <w:szCs w:val="17"/>
        </w:rPr>
        <w:t xml:space="preserve"> in the documentary categor</w:t>
      </w:r>
      <w:r w:rsidR="00A87E18">
        <w:rPr>
          <w:rFonts w:ascii="Verdana" w:hAnsi="Verdana"/>
          <w:b/>
          <w:bCs/>
          <w:i/>
          <w:iCs/>
          <w:sz w:val="17"/>
          <w:szCs w:val="17"/>
        </w:rPr>
        <w:t>y,</w:t>
      </w:r>
      <w:r w:rsidR="009C7BEE">
        <w:rPr>
          <w:rFonts w:ascii="Verdana" w:hAnsi="Verdana"/>
          <w:b/>
          <w:bCs/>
          <w:i/>
          <w:iCs/>
          <w:sz w:val="17"/>
          <w:szCs w:val="17"/>
        </w:rPr>
        <w:t xml:space="preserve"> BIFA nominated in best cinematography and best feature documentary director categories</w:t>
      </w:r>
      <w:r w:rsidR="00DC5F22">
        <w:rPr>
          <w:rFonts w:ascii="Verdana" w:hAnsi="Verdana"/>
          <w:i/>
          <w:iCs/>
          <w:sz w:val="17"/>
          <w:szCs w:val="17"/>
        </w:rPr>
        <w:t>)</w:t>
      </w:r>
    </w:p>
    <w:p w14:paraId="5AA058DE" w14:textId="77777777" w:rsidR="00C30FAB" w:rsidRDefault="00C30FAB" w:rsidP="00967A46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6FE038F8" w14:textId="4BAD47CC" w:rsidR="00967A46" w:rsidRDefault="00DA1DBE" w:rsidP="00967A46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967A46">
        <w:rPr>
          <w:rFonts w:ascii="Verdana" w:hAnsi="Verdana"/>
          <w:b/>
          <w:sz w:val="17"/>
          <w:szCs w:val="17"/>
        </w:rPr>
        <w:t xml:space="preserve"> Producer/Director – </w:t>
      </w:r>
      <w:r w:rsidR="00B21D43">
        <w:rPr>
          <w:rFonts w:ascii="Verdana" w:hAnsi="Verdana"/>
          <w:sz w:val="17"/>
          <w:szCs w:val="17"/>
        </w:rPr>
        <w:t>May</w:t>
      </w:r>
      <w:r w:rsidR="00967A46">
        <w:rPr>
          <w:rFonts w:ascii="Verdana" w:hAnsi="Verdana"/>
          <w:sz w:val="17"/>
          <w:szCs w:val="17"/>
        </w:rPr>
        <w:t xml:space="preserve"> 202</w:t>
      </w:r>
      <w:r w:rsidR="00B21D43">
        <w:rPr>
          <w:rFonts w:ascii="Verdana" w:hAnsi="Verdana"/>
          <w:sz w:val="17"/>
          <w:szCs w:val="17"/>
        </w:rPr>
        <w:t>2</w:t>
      </w:r>
    </w:p>
    <w:p w14:paraId="07F67291" w14:textId="234DAC16" w:rsidR="00967A46" w:rsidRDefault="00967A46" w:rsidP="00967A46">
      <w:pPr>
        <w:pStyle w:val="Bullets"/>
        <w:numPr>
          <w:ilvl w:val="0"/>
          <w:numId w:val="0"/>
        </w:numPr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STV </w:t>
      </w:r>
      <w:r>
        <w:rPr>
          <w:rFonts w:ascii="Verdana" w:hAnsi="Verdana"/>
          <w:b/>
          <w:sz w:val="17"/>
          <w:szCs w:val="17"/>
        </w:rPr>
        <w:t>–</w:t>
      </w:r>
      <w:r w:rsidR="00DA1DBE">
        <w:rPr>
          <w:rFonts w:ascii="Verdana" w:hAnsi="Verdana"/>
          <w:b/>
          <w:sz w:val="17"/>
          <w:szCs w:val="17"/>
        </w:rPr>
        <w:t>Unvaccinated -</w:t>
      </w:r>
      <w:r>
        <w:rPr>
          <w:rFonts w:ascii="Verdana" w:hAnsi="Verdana"/>
          <w:b/>
          <w:sz w:val="17"/>
          <w:szCs w:val="17"/>
        </w:rPr>
        <w:t xml:space="preserve"> BBC Two </w:t>
      </w:r>
      <w:r>
        <w:rPr>
          <w:rFonts w:ascii="Verdana" w:hAnsi="Verdana"/>
          <w:bCs/>
          <w:sz w:val="17"/>
          <w:szCs w:val="17"/>
        </w:rPr>
        <w:t>(1 x 60 min)</w:t>
      </w:r>
    </w:p>
    <w:p w14:paraId="19D480F1" w14:textId="77777777" w:rsidR="009C7BEE" w:rsidRDefault="00967A46" w:rsidP="00967A46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Filming and edit producing a single film exploring the reasons behind why people are hesitant to take the COVID vaccine. Led by presenter </w:t>
      </w:r>
      <w:r w:rsidR="00B21D43">
        <w:rPr>
          <w:rFonts w:ascii="Verdana" w:hAnsi="Verdana"/>
          <w:sz w:val="17"/>
          <w:szCs w:val="17"/>
        </w:rPr>
        <w:t xml:space="preserve">and mathematician </w:t>
      </w:r>
      <w:r>
        <w:rPr>
          <w:rFonts w:ascii="Verdana" w:hAnsi="Verdana"/>
          <w:sz w:val="17"/>
          <w:szCs w:val="17"/>
        </w:rPr>
        <w:t>Hannah Fry.</w:t>
      </w:r>
    </w:p>
    <w:p w14:paraId="1495CA84" w14:textId="64E70C79" w:rsidR="00967A46" w:rsidRDefault="009C7BEE" w:rsidP="00967A46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>Exec Producer: Craig Hunter</w:t>
      </w:r>
      <w:r w:rsidR="00967A46">
        <w:rPr>
          <w:rFonts w:ascii="Verdana" w:hAnsi="Verdana"/>
          <w:sz w:val="17"/>
          <w:szCs w:val="17"/>
        </w:rPr>
        <w:t xml:space="preserve"> </w:t>
      </w:r>
    </w:p>
    <w:p w14:paraId="672C3BB0" w14:textId="77777777" w:rsidR="0073663C" w:rsidRDefault="0073663C" w:rsidP="00F372BF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05592597" w14:textId="3CC40049" w:rsidR="00F372BF" w:rsidRDefault="00DA1DBE" w:rsidP="00F372BF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F372BF">
        <w:rPr>
          <w:rFonts w:ascii="Verdana" w:hAnsi="Verdana"/>
          <w:b/>
          <w:sz w:val="17"/>
          <w:szCs w:val="17"/>
        </w:rPr>
        <w:t xml:space="preserve"> Producer/Director – </w:t>
      </w:r>
      <w:r w:rsidR="00F372BF">
        <w:rPr>
          <w:rFonts w:ascii="Verdana" w:hAnsi="Verdana"/>
          <w:sz w:val="17"/>
          <w:szCs w:val="17"/>
        </w:rPr>
        <w:t xml:space="preserve">September 2020 – </w:t>
      </w:r>
      <w:r w:rsidR="009D2B0C">
        <w:rPr>
          <w:rFonts w:ascii="Verdana" w:hAnsi="Verdana"/>
          <w:sz w:val="17"/>
          <w:szCs w:val="17"/>
        </w:rPr>
        <w:t>May 2022</w:t>
      </w:r>
    </w:p>
    <w:p w14:paraId="511B3D8E" w14:textId="310FCE06" w:rsidR="00F372BF" w:rsidRDefault="00F372BF" w:rsidP="00F372BF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>BBC</w:t>
      </w:r>
      <w:r w:rsidR="0057086C">
        <w:rPr>
          <w:rFonts w:ascii="Verdana" w:hAnsi="Verdana"/>
          <w:sz w:val="17"/>
          <w:szCs w:val="17"/>
        </w:rPr>
        <w:t xml:space="preserve"> In House </w:t>
      </w:r>
      <w:r>
        <w:rPr>
          <w:rFonts w:ascii="Verdana" w:hAnsi="Verdana"/>
          <w:b/>
          <w:sz w:val="17"/>
          <w:szCs w:val="17"/>
        </w:rPr>
        <w:t xml:space="preserve">– </w:t>
      </w:r>
      <w:r w:rsidR="009D2B0C">
        <w:rPr>
          <w:rFonts w:ascii="Verdana" w:hAnsi="Verdana"/>
          <w:b/>
          <w:sz w:val="17"/>
          <w:szCs w:val="17"/>
        </w:rPr>
        <w:t>Tim Westwood: Abuse of Power</w:t>
      </w:r>
      <w:r>
        <w:rPr>
          <w:rFonts w:ascii="Verdana" w:hAnsi="Verdana"/>
          <w:b/>
          <w:sz w:val="17"/>
          <w:szCs w:val="17"/>
        </w:rPr>
        <w:t xml:space="preserve">  </w:t>
      </w:r>
    </w:p>
    <w:p w14:paraId="6CCCBC1A" w14:textId="77777777" w:rsidR="00F372BF" w:rsidRDefault="00F372BF" w:rsidP="00C731E2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7AA3E740" w14:textId="6611CC69" w:rsidR="00C731E2" w:rsidRDefault="00DA1DBE" w:rsidP="00C731E2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C731E2">
        <w:rPr>
          <w:rFonts w:ascii="Verdana" w:hAnsi="Verdana"/>
          <w:b/>
          <w:sz w:val="17"/>
          <w:szCs w:val="17"/>
        </w:rPr>
        <w:t xml:space="preserve"> Producer/Director – </w:t>
      </w:r>
      <w:r w:rsidR="00C731E2">
        <w:rPr>
          <w:rFonts w:ascii="Verdana" w:hAnsi="Verdana"/>
          <w:sz w:val="17"/>
          <w:szCs w:val="17"/>
        </w:rPr>
        <w:t xml:space="preserve">June 2020 </w:t>
      </w:r>
      <w:r w:rsidR="00117663">
        <w:rPr>
          <w:rFonts w:ascii="Verdana" w:hAnsi="Verdana"/>
          <w:sz w:val="17"/>
          <w:szCs w:val="17"/>
        </w:rPr>
        <w:t>–</w:t>
      </w:r>
      <w:r w:rsidR="00C731E2">
        <w:rPr>
          <w:rFonts w:ascii="Verdana" w:hAnsi="Verdana"/>
          <w:sz w:val="17"/>
          <w:szCs w:val="17"/>
        </w:rPr>
        <w:t xml:space="preserve"> </w:t>
      </w:r>
      <w:r w:rsidR="00F372BF">
        <w:rPr>
          <w:rFonts w:ascii="Verdana" w:hAnsi="Verdana"/>
          <w:sz w:val="17"/>
          <w:szCs w:val="17"/>
        </w:rPr>
        <w:t>August</w:t>
      </w:r>
      <w:r w:rsidR="00117663">
        <w:rPr>
          <w:rFonts w:ascii="Verdana" w:hAnsi="Verdana"/>
          <w:sz w:val="17"/>
          <w:szCs w:val="17"/>
        </w:rPr>
        <w:t xml:space="preserve"> 2020</w:t>
      </w:r>
    </w:p>
    <w:p w14:paraId="7CEB86B8" w14:textId="770F3892" w:rsidR="00C731E2" w:rsidRDefault="00C731E2" w:rsidP="00C731E2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BBC </w:t>
      </w:r>
      <w:r w:rsidR="0057086C">
        <w:rPr>
          <w:rFonts w:ascii="Verdana" w:hAnsi="Verdana"/>
          <w:sz w:val="17"/>
          <w:szCs w:val="17"/>
        </w:rPr>
        <w:t>In House</w:t>
      </w:r>
      <w:r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b/>
          <w:sz w:val="17"/>
          <w:szCs w:val="17"/>
        </w:rPr>
        <w:t xml:space="preserve">– </w:t>
      </w:r>
      <w:r w:rsidR="00EB4FC1">
        <w:rPr>
          <w:rFonts w:ascii="Verdana" w:hAnsi="Verdana"/>
          <w:b/>
          <w:sz w:val="17"/>
          <w:szCs w:val="17"/>
        </w:rPr>
        <w:t>Fighting the Power</w:t>
      </w:r>
      <w:r>
        <w:rPr>
          <w:rFonts w:ascii="Verdana" w:hAnsi="Verdana"/>
          <w:b/>
          <w:sz w:val="17"/>
          <w:szCs w:val="17"/>
        </w:rPr>
        <w:t xml:space="preserve">: Britain After George Floyd </w:t>
      </w:r>
      <w:r>
        <w:rPr>
          <w:rFonts w:ascii="Verdana" w:hAnsi="Verdana"/>
          <w:sz w:val="17"/>
          <w:szCs w:val="17"/>
        </w:rPr>
        <w:t xml:space="preserve">– </w:t>
      </w:r>
      <w:r w:rsidR="00572B74">
        <w:rPr>
          <w:rFonts w:ascii="Verdana" w:hAnsi="Verdana"/>
          <w:sz w:val="17"/>
          <w:szCs w:val="17"/>
        </w:rPr>
        <w:t xml:space="preserve">BBC1 &amp; </w:t>
      </w:r>
      <w:r>
        <w:rPr>
          <w:rFonts w:ascii="Verdana" w:hAnsi="Verdana"/>
          <w:sz w:val="17"/>
          <w:szCs w:val="17"/>
        </w:rPr>
        <w:t>BBC3 (1 x 60min)</w:t>
      </w:r>
    </w:p>
    <w:p w14:paraId="729C4670" w14:textId="257F3DC7" w:rsidR="00C731E2" w:rsidRDefault="00C731E2" w:rsidP="00C731E2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>Film</w:t>
      </w:r>
      <w:r w:rsidR="00572B74">
        <w:rPr>
          <w:rFonts w:ascii="Verdana" w:hAnsi="Verdana"/>
          <w:sz w:val="17"/>
          <w:szCs w:val="17"/>
        </w:rPr>
        <w:t>ed, produced</w:t>
      </w:r>
      <w:r>
        <w:rPr>
          <w:rFonts w:ascii="Verdana" w:hAnsi="Verdana"/>
          <w:sz w:val="17"/>
          <w:szCs w:val="17"/>
        </w:rPr>
        <w:t xml:space="preserve"> and edit produc</w:t>
      </w:r>
      <w:r w:rsidR="00572B74">
        <w:rPr>
          <w:rFonts w:ascii="Verdana" w:hAnsi="Verdana"/>
          <w:sz w:val="17"/>
          <w:szCs w:val="17"/>
        </w:rPr>
        <w:t>ed</w:t>
      </w:r>
      <w:r>
        <w:rPr>
          <w:rFonts w:ascii="Verdana" w:hAnsi="Verdana"/>
          <w:sz w:val="17"/>
          <w:szCs w:val="17"/>
        </w:rPr>
        <w:t xml:space="preserve"> a single film about the profound legacy of George Floyd’s death here in the UK. </w:t>
      </w:r>
    </w:p>
    <w:p w14:paraId="57809368" w14:textId="77777777" w:rsidR="00C731E2" w:rsidRDefault="00C731E2" w:rsidP="0021710A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208D1598" w14:textId="2F08798E" w:rsidR="0021710A" w:rsidRDefault="00DA1DBE" w:rsidP="0021710A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21710A">
        <w:rPr>
          <w:rFonts w:ascii="Verdana" w:hAnsi="Verdana"/>
          <w:b/>
          <w:sz w:val="17"/>
          <w:szCs w:val="17"/>
        </w:rPr>
        <w:t xml:space="preserve"> Producer/Director – </w:t>
      </w:r>
      <w:r w:rsidR="0021710A">
        <w:rPr>
          <w:rFonts w:ascii="Verdana" w:hAnsi="Verdana"/>
          <w:sz w:val="17"/>
          <w:szCs w:val="17"/>
        </w:rPr>
        <w:t xml:space="preserve">July 2019 </w:t>
      </w:r>
      <w:r w:rsidR="00F372BF">
        <w:rPr>
          <w:rFonts w:ascii="Verdana" w:hAnsi="Verdana"/>
          <w:sz w:val="17"/>
          <w:szCs w:val="17"/>
        </w:rPr>
        <w:t>–</w:t>
      </w:r>
      <w:r w:rsidR="0021710A">
        <w:rPr>
          <w:rFonts w:ascii="Verdana" w:hAnsi="Verdana"/>
          <w:sz w:val="17"/>
          <w:szCs w:val="17"/>
        </w:rPr>
        <w:t xml:space="preserve"> present</w:t>
      </w:r>
      <w:r w:rsidR="00F372BF">
        <w:rPr>
          <w:rFonts w:ascii="Verdana" w:hAnsi="Verdana"/>
          <w:sz w:val="17"/>
          <w:szCs w:val="17"/>
        </w:rPr>
        <w:t xml:space="preserve"> </w:t>
      </w:r>
    </w:p>
    <w:p w14:paraId="259F5BFC" w14:textId="299CCE30" w:rsidR="0021710A" w:rsidRDefault="0021710A" w:rsidP="0021710A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Dorothy Street Films </w:t>
      </w:r>
      <w:r>
        <w:rPr>
          <w:rFonts w:ascii="Verdana" w:hAnsi="Verdana"/>
          <w:b/>
          <w:sz w:val="17"/>
          <w:szCs w:val="17"/>
        </w:rPr>
        <w:t>– Being Diane Abbot</w:t>
      </w:r>
      <w:r w:rsidR="00C731E2">
        <w:rPr>
          <w:rFonts w:ascii="Verdana" w:hAnsi="Verdana"/>
          <w:b/>
          <w:sz w:val="17"/>
          <w:szCs w:val="17"/>
        </w:rPr>
        <w:t>t</w:t>
      </w:r>
      <w:r>
        <w:rPr>
          <w:rFonts w:ascii="Verdana" w:hAnsi="Verdana"/>
          <w:b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– (1 x 90min)</w:t>
      </w:r>
    </w:p>
    <w:p w14:paraId="0E32A016" w14:textId="05DAF52F" w:rsidR="00A04BFA" w:rsidRDefault="00572B74" w:rsidP="0021710A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>Developing a f</w:t>
      </w:r>
      <w:r w:rsidR="00A04BFA">
        <w:rPr>
          <w:rFonts w:ascii="Verdana" w:hAnsi="Verdana"/>
          <w:sz w:val="17"/>
          <w:szCs w:val="17"/>
        </w:rPr>
        <w:t xml:space="preserve">eature length documentary about the first black female MP </w:t>
      </w:r>
      <w:r>
        <w:rPr>
          <w:rFonts w:ascii="Verdana" w:hAnsi="Verdana"/>
          <w:sz w:val="17"/>
          <w:szCs w:val="17"/>
        </w:rPr>
        <w:t>and now mother of the house, Diane Abbott</w:t>
      </w:r>
    </w:p>
    <w:p w14:paraId="11CD09A9" w14:textId="77777777" w:rsidR="0021710A" w:rsidRDefault="0021710A" w:rsidP="00B102D5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17EA7743" w14:textId="7C31931B" w:rsidR="00B102D5" w:rsidRDefault="00DA1DBE" w:rsidP="00B102D5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B102D5">
        <w:rPr>
          <w:rFonts w:ascii="Verdana" w:hAnsi="Verdana"/>
          <w:b/>
          <w:sz w:val="17"/>
          <w:szCs w:val="17"/>
        </w:rPr>
        <w:t xml:space="preserve"> Producer/Director – </w:t>
      </w:r>
      <w:r w:rsidR="00B102D5">
        <w:rPr>
          <w:rFonts w:ascii="Verdana" w:hAnsi="Verdana"/>
          <w:sz w:val="17"/>
          <w:szCs w:val="17"/>
        </w:rPr>
        <w:t>April 2019</w:t>
      </w:r>
      <w:r w:rsidR="0021710A">
        <w:rPr>
          <w:rFonts w:ascii="Verdana" w:hAnsi="Verdana"/>
          <w:sz w:val="17"/>
          <w:szCs w:val="17"/>
        </w:rPr>
        <w:t xml:space="preserve"> </w:t>
      </w:r>
      <w:r w:rsidR="003063B3">
        <w:rPr>
          <w:rFonts w:ascii="Verdana" w:hAnsi="Verdana"/>
          <w:sz w:val="17"/>
          <w:szCs w:val="17"/>
        </w:rPr>
        <w:t>–</w:t>
      </w:r>
      <w:r w:rsidR="0021710A">
        <w:rPr>
          <w:rFonts w:ascii="Verdana" w:hAnsi="Verdana"/>
          <w:sz w:val="17"/>
          <w:szCs w:val="17"/>
        </w:rPr>
        <w:t xml:space="preserve"> </w:t>
      </w:r>
      <w:r w:rsidR="003063B3">
        <w:rPr>
          <w:rFonts w:ascii="Verdana" w:hAnsi="Verdana"/>
          <w:sz w:val="17"/>
          <w:szCs w:val="17"/>
        </w:rPr>
        <w:t>December 2019</w:t>
      </w:r>
    </w:p>
    <w:p w14:paraId="18EE137E" w14:textId="64ADBCFC" w:rsidR="00B102D5" w:rsidRDefault="00550D27" w:rsidP="00B102D5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Proper Content</w:t>
      </w:r>
      <w:r w:rsidR="00B102D5">
        <w:rPr>
          <w:rFonts w:ascii="Verdana" w:hAnsi="Verdana"/>
          <w:sz w:val="17"/>
          <w:szCs w:val="17"/>
        </w:rPr>
        <w:t xml:space="preserve"> </w:t>
      </w:r>
      <w:r w:rsidR="00B102D5">
        <w:rPr>
          <w:rFonts w:ascii="Verdana" w:hAnsi="Verdana"/>
          <w:b/>
          <w:sz w:val="17"/>
          <w:szCs w:val="17"/>
        </w:rPr>
        <w:t xml:space="preserve">– </w:t>
      </w:r>
      <w:r w:rsidR="00C731E2">
        <w:rPr>
          <w:rFonts w:ascii="Verdana" w:hAnsi="Verdana"/>
          <w:b/>
          <w:sz w:val="17"/>
          <w:szCs w:val="17"/>
        </w:rPr>
        <w:t>Shame in the Game</w:t>
      </w:r>
      <w:r w:rsidR="00B102D5">
        <w:rPr>
          <w:rFonts w:ascii="Verdana" w:hAnsi="Verdana"/>
          <w:b/>
          <w:sz w:val="17"/>
          <w:szCs w:val="17"/>
        </w:rPr>
        <w:t xml:space="preserve"> </w:t>
      </w:r>
      <w:r w:rsidR="00B102D5">
        <w:rPr>
          <w:rFonts w:ascii="Verdana" w:hAnsi="Verdana"/>
          <w:sz w:val="17"/>
          <w:szCs w:val="17"/>
        </w:rPr>
        <w:t>– BBC3 (1 x 60min)</w:t>
      </w:r>
    </w:p>
    <w:p w14:paraId="006E8D90" w14:textId="609709DB" w:rsidR="00B102D5" w:rsidRDefault="00B102D5" w:rsidP="00B102D5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 w:rsidRPr="00602FCC">
        <w:rPr>
          <w:rFonts w:ascii="Verdana" w:hAnsi="Verdana"/>
          <w:sz w:val="17"/>
          <w:szCs w:val="17"/>
        </w:rPr>
        <w:t xml:space="preserve">Filming and editing </w:t>
      </w:r>
      <w:r>
        <w:rPr>
          <w:rFonts w:ascii="Verdana" w:hAnsi="Verdana"/>
          <w:sz w:val="17"/>
          <w:szCs w:val="17"/>
        </w:rPr>
        <w:t>a</w:t>
      </w:r>
      <w:r w:rsidR="00A04BFA">
        <w:rPr>
          <w:rFonts w:ascii="Verdana" w:hAnsi="Verdana"/>
          <w:sz w:val="17"/>
          <w:szCs w:val="17"/>
        </w:rPr>
        <w:t xml:space="preserve"> </w:t>
      </w:r>
      <w:r w:rsidR="00550D27">
        <w:rPr>
          <w:rFonts w:ascii="Verdana" w:hAnsi="Verdana"/>
          <w:sz w:val="17"/>
          <w:szCs w:val="17"/>
        </w:rPr>
        <w:t xml:space="preserve">one-off documentary about </w:t>
      </w:r>
      <w:r w:rsidR="00A04BFA">
        <w:rPr>
          <w:rFonts w:ascii="Verdana" w:hAnsi="Verdana"/>
          <w:sz w:val="17"/>
          <w:szCs w:val="17"/>
        </w:rPr>
        <w:t xml:space="preserve">the current rise in </w:t>
      </w:r>
      <w:r w:rsidR="00550D27">
        <w:rPr>
          <w:rFonts w:ascii="Verdana" w:hAnsi="Verdana"/>
          <w:sz w:val="17"/>
          <w:szCs w:val="17"/>
        </w:rPr>
        <w:t>racism in football</w:t>
      </w:r>
      <w:r w:rsidR="00A04BFA">
        <w:rPr>
          <w:rFonts w:ascii="Verdana" w:hAnsi="Verdana"/>
          <w:sz w:val="17"/>
          <w:szCs w:val="17"/>
        </w:rPr>
        <w:t>.</w:t>
      </w:r>
    </w:p>
    <w:p w14:paraId="0570C660" w14:textId="52CCA54D" w:rsidR="00B102D5" w:rsidRPr="00B102D5" w:rsidRDefault="00B102D5" w:rsidP="00B102D5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Exec</w:t>
      </w:r>
      <w:r w:rsidRPr="00602FCC">
        <w:rPr>
          <w:rFonts w:ascii="Verdana" w:hAnsi="Verdana"/>
          <w:i/>
          <w:sz w:val="17"/>
          <w:szCs w:val="17"/>
        </w:rPr>
        <w:t xml:space="preserve"> Producer: </w:t>
      </w:r>
      <w:r>
        <w:rPr>
          <w:rFonts w:ascii="Verdana" w:hAnsi="Verdana"/>
          <w:i/>
          <w:sz w:val="17"/>
          <w:szCs w:val="17"/>
        </w:rPr>
        <w:t>Jane Merkin</w:t>
      </w:r>
    </w:p>
    <w:p w14:paraId="5282C957" w14:textId="77777777" w:rsidR="00F303FA" w:rsidRDefault="00F303FA" w:rsidP="00FC3D58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1E5C86F6" w14:textId="3E832DFB" w:rsidR="00837358" w:rsidRDefault="00DA1DBE" w:rsidP="00FC3D58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837358">
        <w:rPr>
          <w:rFonts w:ascii="Verdana" w:hAnsi="Verdana"/>
          <w:b/>
          <w:sz w:val="17"/>
          <w:szCs w:val="17"/>
        </w:rPr>
        <w:t xml:space="preserve"> Producer/Director – </w:t>
      </w:r>
      <w:r w:rsidR="00837358">
        <w:rPr>
          <w:rFonts w:ascii="Verdana" w:hAnsi="Verdana"/>
          <w:sz w:val="17"/>
          <w:szCs w:val="17"/>
        </w:rPr>
        <w:t xml:space="preserve">November 2018 </w:t>
      </w:r>
      <w:r w:rsidR="009A7A4E">
        <w:rPr>
          <w:rFonts w:ascii="Verdana" w:hAnsi="Verdana"/>
          <w:sz w:val="17"/>
          <w:szCs w:val="17"/>
        </w:rPr>
        <w:t>–</w:t>
      </w:r>
      <w:r w:rsidR="00837358">
        <w:rPr>
          <w:rFonts w:ascii="Verdana" w:hAnsi="Verdana"/>
          <w:sz w:val="17"/>
          <w:szCs w:val="17"/>
        </w:rPr>
        <w:t xml:space="preserve"> </w:t>
      </w:r>
      <w:r w:rsidR="009A7A4E">
        <w:rPr>
          <w:rFonts w:ascii="Verdana" w:hAnsi="Verdana"/>
          <w:sz w:val="17"/>
          <w:szCs w:val="17"/>
        </w:rPr>
        <w:t>April 2019</w:t>
      </w:r>
    </w:p>
    <w:p w14:paraId="5EB2443C" w14:textId="013656BE" w:rsidR="00837358" w:rsidRDefault="00FC3D58" w:rsidP="00837358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Blast! Films </w:t>
      </w:r>
      <w:r w:rsidR="00837358">
        <w:rPr>
          <w:rFonts w:ascii="Verdana" w:hAnsi="Verdana"/>
          <w:b/>
          <w:sz w:val="17"/>
          <w:szCs w:val="17"/>
        </w:rPr>
        <w:t>–</w:t>
      </w:r>
      <w:r w:rsidR="00135016">
        <w:rPr>
          <w:rFonts w:ascii="Verdana" w:hAnsi="Verdana"/>
          <w:b/>
          <w:sz w:val="17"/>
          <w:szCs w:val="17"/>
        </w:rPr>
        <w:t xml:space="preserve"> </w:t>
      </w:r>
      <w:r w:rsidR="00602FCC">
        <w:rPr>
          <w:rFonts w:ascii="Verdana" w:hAnsi="Verdana"/>
          <w:b/>
          <w:sz w:val="17"/>
          <w:szCs w:val="17"/>
        </w:rPr>
        <w:t>The Great NHS Experiment</w:t>
      </w:r>
      <w:r w:rsidR="00837358">
        <w:rPr>
          <w:rFonts w:ascii="Verdana" w:hAnsi="Verdana"/>
          <w:b/>
          <w:sz w:val="17"/>
          <w:szCs w:val="17"/>
        </w:rPr>
        <w:t xml:space="preserve"> </w:t>
      </w:r>
      <w:r w:rsidR="00602FCC">
        <w:rPr>
          <w:rFonts w:ascii="Verdana" w:hAnsi="Verdana"/>
          <w:sz w:val="17"/>
          <w:szCs w:val="17"/>
        </w:rPr>
        <w:t>– BBC2 (4</w:t>
      </w:r>
      <w:r w:rsidR="00837358">
        <w:rPr>
          <w:rFonts w:ascii="Verdana" w:hAnsi="Verdana"/>
          <w:sz w:val="17"/>
          <w:szCs w:val="17"/>
        </w:rPr>
        <w:t xml:space="preserve"> x 60min)</w:t>
      </w:r>
    </w:p>
    <w:p w14:paraId="40ED92EF" w14:textId="77777777" w:rsidR="00602FCC" w:rsidRDefault="00837358" w:rsidP="00923DD4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 w:rsidRPr="00602FCC">
        <w:rPr>
          <w:rFonts w:ascii="Verdana" w:hAnsi="Verdana"/>
          <w:sz w:val="17"/>
          <w:szCs w:val="17"/>
        </w:rPr>
        <w:t>Filming an</w:t>
      </w:r>
      <w:r w:rsidR="00602FCC" w:rsidRPr="00602FCC">
        <w:rPr>
          <w:rFonts w:ascii="Verdana" w:hAnsi="Verdana"/>
          <w:sz w:val="17"/>
          <w:szCs w:val="17"/>
        </w:rPr>
        <w:t>d editing</w:t>
      </w:r>
      <w:r w:rsidRPr="00602FCC">
        <w:rPr>
          <w:rFonts w:ascii="Verdana" w:hAnsi="Verdana"/>
          <w:sz w:val="17"/>
          <w:szCs w:val="17"/>
        </w:rPr>
        <w:t xml:space="preserve"> </w:t>
      </w:r>
      <w:r w:rsidR="00602FCC">
        <w:rPr>
          <w:rFonts w:ascii="Verdana" w:hAnsi="Verdana"/>
          <w:sz w:val="17"/>
          <w:szCs w:val="17"/>
        </w:rPr>
        <w:t xml:space="preserve">an </w:t>
      </w:r>
      <w:proofErr w:type="spellStart"/>
      <w:r w:rsidR="00602FCC">
        <w:rPr>
          <w:rFonts w:ascii="Verdana" w:hAnsi="Verdana"/>
          <w:sz w:val="17"/>
          <w:szCs w:val="17"/>
        </w:rPr>
        <w:t>obs</w:t>
      </w:r>
      <w:proofErr w:type="spellEnd"/>
      <w:r w:rsidR="00602FCC">
        <w:rPr>
          <w:rFonts w:ascii="Verdana" w:hAnsi="Verdana"/>
          <w:sz w:val="17"/>
          <w:szCs w:val="17"/>
        </w:rPr>
        <w:t xml:space="preserve">-doc series investigating whether young volunteers can make a difference to the NHS. </w:t>
      </w:r>
    </w:p>
    <w:p w14:paraId="5194AC07" w14:textId="6CC1C1BE" w:rsidR="0021733C" w:rsidRDefault="00360D1A" w:rsidP="00923DD4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Series</w:t>
      </w:r>
      <w:r w:rsidR="0021733C">
        <w:rPr>
          <w:rFonts w:ascii="Verdana" w:hAnsi="Verdana"/>
          <w:sz w:val="17"/>
          <w:szCs w:val="17"/>
        </w:rPr>
        <w:t xml:space="preserve"> Producer:</w:t>
      </w:r>
      <w:r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i/>
          <w:iCs/>
          <w:sz w:val="17"/>
          <w:szCs w:val="17"/>
        </w:rPr>
        <w:t>Rachel Barnes</w:t>
      </w:r>
      <w:r w:rsidR="0021733C">
        <w:rPr>
          <w:rFonts w:ascii="Verdana" w:hAnsi="Verdana"/>
          <w:sz w:val="17"/>
          <w:szCs w:val="17"/>
        </w:rPr>
        <w:t xml:space="preserve"> </w:t>
      </w:r>
    </w:p>
    <w:p w14:paraId="1ED398CD" w14:textId="77777777" w:rsidR="00FC3D58" w:rsidRDefault="00FC3D58" w:rsidP="00FC3D58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55FA0459" w14:textId="778F8704" w:rsidR="00552B4E" w:rsidRDefault="00DA1DBE" w:rsidP="00FC3D58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552B4E">
        <w:rPr>
          <w:rFonts w:ascii="Verdana" w:hAnsi="Verdana"/>
          <w:b/>
          <w:sz w:val="17"/>
          <w:szCs w:val="17"/>
        </w:rPr>
        <w:t xml:space="preserve"> Producer/Director – </w:t>
      </w:r>
      <w:r w:rsidR="00B102D5">
        <w:rPr>
          <w:rFonts w:ascii="Verdana" w:hAnsi="Verdana"/>
          <w:sz w:val="17"/>
          <w:szCs w:val="17"/>
        </w:rPr>
        <w:t>July 2018 – February 201</w:t>
      </w:r>
      <w:r w:rsidR="009A7A4E">
        <w:rPr>
          <w:rFonts w:ascii="Verdana" w:hAnsi="Verdana"/>
          <w:sz w:val="17"/>
          <w:szCs w:val="17"/>
        </w:rPr>
        <w:t>9</w:t>
      </w:r>
    </w:p>
    <w:p w14:paraId="7385BC4C" w14:textId="00672618" w:rsidR="00552B4E" w:rsidRDefault="008B7753" w:rsidP="00552B4E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Matchlight Ltd.</w:t>
      </w:r>
      <w:r w:rsidR="00552B4E">
        <w:rPr>
          <w:rFonts w:ascii="Verdana" w:hAnsi="Verdana"/>
          <w:sz w:val="17"/>
          <w:szCs w:val="17"/>
        </w:rPr>
        <w:t xml:space="preserve"> </w:t>
      </w:r>
      <w:r w:rsidR="00552B4E">
        <w:rPr>
          <w:rFonts w:ascii="Verdana" w:hAnsi="Verdana"/>
          <w:b/>
          <w:sz w:val="17"/>
          <w:szCs w:val="17"/>
        </w:rPr>
        <w:t xml:space="preserve"> –</w:t>
      </w:r>
      <w:r w:rsidR="00FC3D58">
        <w:rPr>
          <w:rFonts w:ascii="Verdana" w:hAnsi="Verdana"/>
          <w:b/>
          <w:sz w:val="17"/>
          <w:szCs w:val="17"/>
        </w:rPr>
        <w:t xml:space="preserve"> Adnan Sarwar: Circumcision and M</w:t>
      </w:r>
      <w:r w:rsidR="00552B4E">
        <w:rPr>
          <w:rFonts w:ascii="Verdana" w:hAnsi="Verdana"/>
          <w:b/>
          <w:sz w:val="17"/>
          <w:szCs w:val="17"/>
        </w:rPr>
        <w:t xml:space="preserve">e </w:t>
      </w:r>
      <w:r w:rsidR="00837358">
        <w:rPr>
          <w:rFonts w:ascii="Verdana" w:hAnsi="Verdana"/>
          <w:sz w:val="17"/>
          <w:szCs w:val="17"/>
        </w:rPr>
        <w:t>– BBC1 (1 x 45</w:t>
      </w:r>
      <w:r w:rsidR="00552B4E">
        <w:rPr>
          <w:rFonts w:ascii="Verdana" w:hAnsi="Verdana"/>
          <w:sz w:val="17"/>
          <w:szCs w:val="17"/>
        </w:rPr>
        <w:t>min)</w:t>
      </w:r>
    </w:p>
    <w:p w14:paraId="6C959403" w14:textId="37CF37BE" w:rsidR="00552B4E" w:rsidRDefault="00552B4E" w:rsidP="00552B4E">
      <w:pPr>
        <w:pStyle w:val="Bullets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Filming </w:t>
      </w:r>
      <w:r w:rsidR="008B7753">
        <w:rPr>
          <w:rFonts w:ascii="Verdana" w:hAnsi="Verdana"/>
          <w:sz w:val="17"/>
          <w:szCs w:val="17"/>
        </w:rPr>
        <w:t>an</w:t>
      </w:r>
      <w:r w:rsidR="00FC3D58">
        <w:rPr>
          <w:rFonts w:ascii="Verdana" w:hAnsi="Verdana"/>
          <w:sz w:val="17"/>
          <w:szCs w:val="17"/>
        </w:rPr>
        <w:t>d editing</w:t>
      </w:r>
      <w:r w:rsidR="008B7753">
        <w:rPr>
          <w:rFonts w:ascii="Verdana" w:hAnsi="Verdana"/>
          <w:sz w:val="17"/>
          <w:szCs w:val="17"/>
        </w:rPr>
        <w:t xml:space="preserve"> </w:t>
      </w:r>
      <w:r w:rsidR="002E53D3">
        <w:rPr>
          <w:rFonts w:ascii="Verdana" w:hAnsi="Verdana"/>
          <w:sz w:val="17"/>
          <w:szCs w:val="17"/>
        </w:rPr>
        <w:t xml:space="preserve">an </w:t>
      </w:r>
      <w:r w:rsidR="008B7753">
        <w:rPr>
          <w:rFonts w:ascii="Verdana" w:hAnsi="Verdana"/>
          <w:sz w:val="17"/>
          <w:szCs w:val="17"/>
        </w:rPr>
        <w:t xml:space="preserve">authored </w:t>
      </w:r>
      <w:r w:rsidR="00F00AE6">
        <w:rPr>
          <w:rFonts w:ascii="Verdana" w:hAnsi="Verdana"/>
          <w:sz w:val="17"/>
          <w:szCs w:val="17"/>
        </w:rPr>
        <w:t>one-off</w:t>
      </w:r>
      <w:r w:rsidR="008B7753">
        <w:rPr>
          <w:rFonts w:ascii="Verdana" w:hAnsi="Verdana"/>
          <w:sz w:val="17"/>
          <w:szCs w:val="17"/>
        </w:rPr>
        <w:t xml:space="preserve"> </w:t>
      </w:r>
      <w:r w:rsidR="00FC3D58">
        <w:rPr>
          <w:rFonts w:ascii="Verdana" w:hAnsi="Verdana"/>
          <w:sz w:val="17"/>
          <w:szCs w:val="17"/>
        </w:rPr>
        <w:t xml:space="preserve">documentary </w:t>
      </w:r>
      <w:r w:rsidR="008B7753">
        <w:rPr>
          <w:rFonts w:ascii="Verdana" w:hAnsi="Verdana"/>
          <w:sz w:val="17"/>
          <w:szCs w:val="17"/>
        </w:rPr>
        <w:t>about the rituals, culture and ethics behind male circumcision</w:t>
      </w:r>
      <w:r w:rsidR="002E53D3">
        <w:rPr>
          <w:rFonts w:ascii="Verdana" w:hAnsi="Verdana"/>
          <w:sz w:val="17"/>
          <w:szCs w:val="17"/>
        </w:rPr>
        <w:t xml:space="preserve">, and investigating what place it has in modern Britain. </w:t>
      </w:r>
      <w:r>
        <w:rPr>
          <w:rFonts w:ascii="Verdana" w:hAnsi="Verdana"/>
          <w:sz w:val="17"/>
          <w:szCs w:val="17"/>
        </w:rPr>
        <w:t xml:space="preserve"> </w:t>
      </w:r>
    </w:p>
    <w:p w14:paraId="415C2037" w14:textId="72D75E8C" w:rsidR="00552B4E" w:rsidRDefault="00842D16" w:rsidP="00552B4E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Exec</w:t>
      </w:r>
      <w:r w:rsidR="00552B4E">
        <w:rPr>
          <w:rFonts w:ascii="Verdana" w:hAnsi="Verdana"/>
          <w:i/>
          <w:sz w:val="17"/>
          <w:szCs w:val="17"/>
        </w:rPr>
        <w:t xml:space="preserve"> Producer: Alan Clements</w:t>
      </w:r>
    </w:p>
    <w:p w14:paraId="077E2F03" w14:textId="77777777" w:rsidR="00837358" w:rsidRDefault="00837358" w:rsidP="001A4C39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44161424" w14:textId="02737ADB" w:rsidR="00316551" w:rsidRDefault="00DA1DBE" w:rsidP="001A4C39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316551">
        <w:rPr>
          <w:rFonts w:ascii="Verdana" w:hAnsi="Verdana"/>
          <w:b/>
          <w:sz w:val="17"/>
          <w:szCs w:val="17"/>
        </w:rPr>
        <w:t xml:space="preserve"> Producer/ Director </w:t>
      </w:r>
      <w:r w:rsidR="00B86E04">
        <w:rPr>
          <w:rFonts w:ascii="Verdana" w:hAnsi="Verdana"/>
          <w:b/>
          <w:sz w:val="17"/>
          <w:szCs w:val="17"/>
        </w:rPr>
        <w:t>–</w:t>
      </w:r>
      <w:r w:rsidR="00316551">
        <w:rPr>
          <w:rFonts w:ascii="Verdana" w:hAnsi="Verdana"/>
          <w:b/>
          <w:sz w:val="17"/>
          <w:szCs w:val="17"/>
        </w:rPr>
        <w:t xml:space="preserve"> </w:t>
      </w:r>
      <w:r w:rsidR="00B86E04">
        <w:rPr>
          <w:rFonts w:ascii="Verdana" w:hAnsi="Verdana"/>
          <w:sz w:val="17"/>
          <w:szCs w:val="17"/>
        </w:rPr>
        <w:t xml:space="preserve">April 2018 – June 2018 </w:t>
      </w:r>
    </w:p>
    <w:p w14:paraId="15FFAA7F" w14:textId="2DE9BEF0" w:rsidR="00552B4E" w:rsidRPr="00552B4E" w:rsidRDefault="00552B4E" w:rsidP="001A4C39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  <w:r w:rsidRPr="00552B4E">
        <w:rPr>
          <w:rFonts w:ascii="Verdana" w:hAnsi="Verdana"/>
          <w:sz w:val="17"/>
          <w:szCs w:val="17"/>
        </w:rPr>
        <w:t>The Garden</w:t>
      </w:r>
      <w:r>
        <w:rPr>
          <w:rFonts w:ascii="Verdana" w:hAnsi="Verdana"/>
          <w:sz w:val="17"/>
          <w:szCs w:val="17"/>
        </w:rPr>
        <w:t xml:space="preserve"> – </w:t>
      </w:r>
      <w:r>
        <w:rPr>
          <w:rFonts w:ascii="Verdana" w:hAnsi="Verdana"/>
          <w:b/>
          <w:sz w:val="17"/>
          <w:szCs w:val="17"/>
        </w:rPr>
        <w:t xml:space="preserve">Development </w:t>
      </w:r>
      <w:r w:rsidR="00572B74">
        <w:rPr>
          <w:rFonts w:ascii="Verdana" w:hAnsi="Verdana"/>
          <w:b/>
          <w:sz w:val="17"/>
          <w:szCs w:val="17"/>
        </w:rPr>
        <w:t>– Channel 4</w:t>
      </w:r>
    </w:p>
    <w:p w14:paraId="3EEC5D6E" w14:textId="77777777" w:rsidR="00FC3D58" w:rsidRDefault="00FC3D58" w:rsidP="00837358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0B24AB35" w14:textId="6EAAF61B" w:rsidR="001A4C39" w:rsidRDefault="00DA1DBE" w:rsidP="00837358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1A4C39">
        <w:rPr>
          <w:rFonts w:ascii="Verdana" w:hAnsi="Verdana"/>
          <w:b/>
          <w:sz w:val="17"/>
          <w:szCs w:val="17"/>
        </w:rPr>
        <w:t xml:space="preserve"> Producer/Director – </w:t>
      </w:r>
      <w:r w:rsidR="001A4C39">
        <w:rPr>
          <w:rFonts w:ascii="Verdana" w:hAnsi="Verdana"/>
          <w:sz w:val="17"/>
          <w:szCs w:val="17"/>
        </w:rPr>
        <w:t>March 2018</w:t>
      </w:r>
    </w:p>
    <w:p w14:paraId="18C8BC34" w14:textId="2ABD19A2" w:rsidR="001A4C39" w:rsidRDefault="001A4C39" w:rsidP="001A4C39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Blast! </w:t>
      </w:r>
      <w:r w:rsidR="00F00AE6">
        <w:rPr>
          <w:rFonts w:ascii="Verdana" w:hAnsi="Verdana"/>
          <w:sz w:val="17"/>
          <w:szCs w:val="17"/>
        </w:rPr>
        <w:t xml:space="preserve">Films </w:t>
      </w:r>
      <w:r w:rsidR="00F00AE6">
        <w:rPr>
          <w:rFonts w:ascii="Verdana" w:hAnsi="Verdana"/>
          <w:b/>
          <w:sz w:val="17"/>
          <w:szCs w:val="17"/>
        </w:rPr>
        <w:t>–</w:t>
      </w:r>
      <w:r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b/>
          <w:sz w:val="17"/>
          <w:szCs w:val="17"/>
        </w:rPr>
        <w:t>Generation Gifted</w:t>
      </w:r>
      <w:r>
        <w:rPr>
          <w:rFonts w:ascii="Verdana" w:hAnsi="Verdana"/>
          <w:sz w:val="17"/>
          <w:szCs w:val="17"/>
        </w:rPr>
        <w:t xml:space="preserve"> – BBC2 (6 x 60min)</w:t>
      </w:r>
    </w:p>
    <w:p w14:paraId="4E499EC8" w14:textId="1F9A151D" w:rsidR="001A4C39" w:rsidRDefault="00E413FD" w:rsidP="001A4C39">
      <w:pPr>
        <w:pStyle w:val="Bullets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Filming is on-going for this </w:t>
      </w:r>
      <w:r w:rsidR="00F00AE6">
        <w:rPr>
          <w:rFonts w:ascii="Verdana" w:hAnsi="Verdana"/>
          <w:sz w:val="17"/>
          <w:szCs w:val="17"/>
        </w:rPr>
        <w:t>highly acclaimed</w:t>
      </w:r>
      <w:r w:rsidR="00B9482E">
        <w:rPr>
          <w:rFonts w:ascii="Verdana" w:hAnsi="Verdana"/>
          <w:sz w:val="17"/>
          <w:szCs w:val="17"/>
        </w:rPr>
        <w:t xml:space="preserve"> </w:t>
      </w:r>
      <w:r w:rsidR="001A4C39">
        <w:rPr>
          <w:rFonts w:ascii="Verdana" w:hAnsi="Verdana"/>
          <w:sz w:val="17"/>
          <w:szCs w:val="17"/>
        </w:rPr>
        <w:t xml:space="preserve">documentary series </w:t>
      </w:r>
      <w:r w:rsidR="00B9482E">
        <w:rPr>
          <w:rFonts w:ascii="Verdana" w:hAnsi="Verdana"/>
          <w:sz w:val="17"/>
          <w:szCs w:val="17"/>
        </w:rPr>
        <w:t xml:space="preserve">for BBC2 about young people </w:t>
      </w:r>
      <w:r w:rsidR="008E0EEA">
        <w:rPr>
          <w:rFonts w:ascii="Verdana" w:hAnsi="Verdana"/>
          <w:sz w:val="17"/>
          <w:szCs w:val="17"/>
        </w:rPr>
        <w:t xml:space="preserve">and </w:t>
      </w:r>
      <w:r w:rsidR="00B9482E">
        <w:rPr>
          <w:rFonts w:ascii="Verdana" w:hAnsi="Verdana"/>
          <w:sz w:val="17"/>
          <w:szCs w:val="17"/>
        </w:rPr>
        <w:t>social mobility</w:t>
      </w:r>
      <w:r>
        <w:rPr>
          <w:rFonts w:ascii="Verdana" w:hAnsi="Verdana"/>
          <w:sz w:val="17"/>
          <w:szCs w:val="17"/>
        </w:rPr>
        <w:t xml:space="preserve">. </w:t>
      </w:r>
    </w:p>
    <w:p w14:paraId="6AAAAA06" w14:textId="46FD76F5" w:rsidR="00F3264A" w:rsidRPr="00837358" w:rsidRDefault="001A4C39" w:rsidP="00837358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Series Producer: Zehra Yas</w:t>
      </w:r>
    </w:p>
    <w:p w14:paraId="789B8A17" w14:textId="77777777" w:rsidR="001D59B7" w:rsidRDefault="001D59B7" w:rsidP="001959AB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0F7AA414" w14:textId="1DF6C5CE" w:rsidR="00BD44C0" w:rsidRDefault="00DA1DBE" w:rsidP="001959AB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BD44C0">
        <w:rPr>
          <w:rFonts w:ascii="Verdana" w:hAnsi="Verdana"/>
          <w:b/>
          <w:sz w:val="17"/>
          <w:szCs w:val="17"/>
        </w:rPr>
        <w:t xml:space="preserve"> Producer</w:t>
      </w:r>
      <w:r w:rsidR="00F96396">
        <w:rPr>
          <w:rFonts w:ascii="Verdana" w:hAnsi="Verdana"/>
          <w:b/>
          <w:sz w:val="17"/>
          <w:szCs w:val="17"/>
        </w:rPr>
        <w:t>/ Director</w:t>
      </w:r>
      <w:r w:rsidR="004E4698">
        <w:rPr>
          <w:rFonts w:ascii="Verdana" w:hAnsi="Verdana"/>
          <w:b/>
          <w:sz w:val="17"/>
          <w:szCs w:val="17"/>
        </w:rPr>
        <w:t xml:space="preserve"> </w:t>
      </w:r>
      <w:r w:rsidR="00F96396">
        <w:rPr>
          <w:rFonts w:ascii="Verdana" w:hAnsi="Verdana"/>
          <w:b/>
          <w:sz w:val="17"/>
          <w:szCs w:val="17"/>
        </w:rPr>
        <w:t xml:space="preserve">– </w:t>
      </w:r>
      <w:r w:rsidR="008E0381">
        <w:rPr>
          <w:rFonts w:ascii="Verdana" w:hAnsi="Verdana"/>
          <w:sz w:val="17"/>
          <w:szCs w:val="17"/>
        </w:rPr>
        <w:t>August 2017 – December 2017</w:t>
      </w:r>
    </w:p>
    <w:p w14:paraId="1C472B41" w14:textId="094C501A" w:rsidR="00F96396" w:rsidRPr="00F96396" w:rsidRDefault="00F96396" w:rsidP="00AD28BB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Flame TV – </w:t>
      </w:r>
      <w:r w:rsidR="0070091A">
        <w:rPr>
          <w:rFonts w:ascii="Verdana" w:hAnsi="Verdana"/>
          <w:b/>
          <w:sz w:val="17"/>
          <w:szCs w:val="17"/>
        </w:rPr>
        <w:t>Murder Next Door</w:t>
      </w:r>
      <w:r w:rsidR="00297ED6">
        <w:rPr>
          <w:rFonts w:ascii="Verdana" w:hAnsi="Verdana"/>
          <w:b/>
          <w:sz w:val="17"/>
          <w:szCs w:val="17"/>
        </w:rPr>
        <w:t xml:space="preserve"> </w:t>
      </w:r>
      <w:r>
        <w:rPr>
          <w:rFonts w:ascii="Verdana" w:hAnsi="Verdana"/>
          <w:b/>
          <w:sz w:val="17"/>
          <w:szCs w:val="17"/>
        </w:rPr>
        <w:t xml:space="preserve">– </w:t>
      </w:r>
      <w:r w:rsidRPr="00297ED6">
        <w:rPr>
          <w:rFonts w:ascii="Verdana" w:hAnsi="Verdana"/>
          <w:sz w:val="17"/>
          <w:szCs w:val="17"/>
        </w:rPr>
        <w:t>Channel 5</w:t>
      </w:r>
      <w:r>
        <w:rPr>
          <w:rFonts w:ascii="Verdana" w:hAnsi="Verdana"/>
          <w:b/>
          <w:sz w:val="17"/>
          <w:szCs w:val="17"/>
        </w:rPr>
        <w:t xml:space="preserve"> </w:t>
      </w:r>
      <w:r w:rsidR="0070091A">
        <w:rPr>
          <w:rFonts w:ascii="Verdana" w:hAnsi="Verdana"/>
          <w:sz w:val="17"/>
          <w:szCs w:val="17"/>
        </w:rPr>
        <w:t>(1</w:t>
      </w:r>
      <w:r w:rsidRPr="001959AB">
        <w:rPr>
          <w:rFonts w:ascii="Verdana" w:hAnsi="Verdana"/>
          <w:sz w:val="17"/>
          <w:szCs w:val="17"/>
        </w:rPr>
        <w:t xml:space="preserve"> x 60min)</w:t>
      </w:r>
    </w:p>
    <w:p w14:paraId="5314F3C8" w14:textId="4DCBE9C2" w:rsidR="00BD44C0" w:rsidRDefault="009C178C" w:rsidP="009A234C">
      <w:pPr>
        <w:pStyle w:val="Bullets"/>
        <w:numPr>
          <w:ilvl w:val="0"/>
          <w:numId w:val="0"/>
        </w:numPr>
        <w:ind w:left="720"/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Exec Producer: Tim Quicke</w:t>
      </w:r>
    </w:p>
    <w:p w14:paraId="19A3FCEE" w14:textId="77777777" w:rsidR="009A234C" w:rsidRPr="009A234C" w:rsidRDefault="009A234C" w:rsidP="009A234C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</w:p>
    <w:p w14:paraId="68E3C767" w14:textId="2493912C" w:rsidR="00AD28BB" w:rsidRDefault="00DA1DBE" w:rsidP="00AD28BB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AD28BB">
        <w:rPr>
          <w:rFonts w:ascii="Verdana" w:hAnsi="Verdana"/>
          <w:b/>
          <w:sz w:val="17"/>
          <w:szCs w:val="17"/>
        </w:rPr>
        <w:t xml:space="preserve"> Producer/Director – </w:t>
      </w:r>
      <w:r w:rsidR="001959AB">
        <w:rPr>
          <w:rFonts w:ascii="Verdana" w:hAnsi="Verdana"/>
          <w:sz w:val="17"/>
          <w:szCs w:val="17"/>
        </w:rPr>
        <w:t>June 2017 – August 2017</w:t>
      </w:r>
    </w:p>
    <w:p w14:paraId="0565AE56" w14:textId="08056117" w:rsidR="00AD28BB" w:rsidRDefault="00AD28BB" w:rsidP="00AD28BB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Blast! </w:t>
      </w:r>
      <w:r w:rsidR="00F00AE6">
        <w:rPr>
          <w:rFonts w:ascii="Verdana" w:hAnsi="Verdana"/>
          <w:sz w:val="17"/>
          <w:szCs w:val="17"/>
        </w:rPr>
        <w:t xml:space="preserve">Films </w:t>
      </w:r>
      <w:r w:rsidR="00F00AE6">
        <w:rPr>
          <w:rFonts w:ascii="Verdana" w:hAnsi="Verdana"/>
          <w:b/>
          <w:sz w:val="17"/>
          <w:szCs w:val="17"/>
        </w:rPr>
        <w:t>–</w:t>
      </w:r>
      <w:r>
        <w:rPr>
          <w:rFonts w:ascii="Verdana" w:hAnsi="Verdana"/>
          <w:sz w:val="17"/>
          <w:szCs w:val="17"/>
        </w:rPr>
        <w:t xml:space="preserve"> </w:t>
      </w:r>
      <w:r w:rsidR="000E4F86">
        <w:rPr>
          <w:rFonts w:ascii="Verdana" w:hAnsi="Verdana"/>
          <w:b/>
          <w:sz w:val="17"/>
          <w:szCs w:val="17"/>
        </w:rPr>
        <w:t>Generation G</w:t>
      </w:r>
      <w:r>
        <w:rPr>
          <w:rFonts w:ascii="Verdana" w:hAnsi="Verdana"/>
          <w:b/>
          <w:sz w:val="17"/>
          <w:szCs w:val="17"/>
        </w:rPr>
        <w:t>ifted</w:t>
      </w:r>
      <w:r>
        <w:rPr>
          <w:rFonts w:ascii="Verdana" w:hAnsi="Verdana"/>
          <w:sz w:val="17"/>
          <w:szCs w:val="17"/>
        </w:rPr>
        <w:t xml:space="preserve"> – BBC2 (6 x 60min)</w:t>
      </w:r>
    </w:p>
    <w:p w14:paraId="16056005" w14:textId="6FA15413" w:rsidR="00AD28BB" w:rsidRDefault="00AD28BB" w:rsidP="00AD28BB">
      <w:pPr>
        <w:pStyle w:val="Bullets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 </w:t>
      </w:r>
      <w:r w:rsidR="00D81455">
        <w:rPr>
          <w:rFonts w:ascii="Verdana" w:hAnsi="Verdana"/>
          <w:sz w:val="17"/>
          <w:szCs w:val="17"/>
        </w:rPr>
        <w:t>produced, filmed and directed one of the stories in</w:t>
      </w:r>
      <w:r>
        <w:rPr>
          <w:rFonts w:ascii="Verdana" w:hAnsi="Verdana"/>
          <w:sz w:val="17"/>
          <w:szCs w:val="17"/>
        </w:rPr>
        <w:t xml:space="preserve"> this ground-breaking documentary</w:t>
      </w:r>
      <w:r w:rsidR="00DB4099">
        <w:rPr>
          <w:rFonts w:ascii="Verdana" w:hAnsi="Verdana"/>
          <w:sz w:val="17"/>
          <w:szCs w:val="17"/>
        </w:rPr>
        <w:t xml:space="preserve"> series</w:t>
      </w:r>
      <w:r>
        <w:rPr>
          <w:rFonts w:ascii="Verdana" w:hAnsi="Verdana"/>
          <w:sz w:val="17"/>
          <w:szCs w:val="17"/>
        </w:rPr>
        <w:t xml:space="preserve"> for BBC2 about social mobility. </w:t>
      </w:r>
      <w:r w:rsidR="00D81455">
        <w:rPr>
          <w:rFonts w:ascii="Verdana" w:hAnsi="Verdana"/>
          <w:sz w:val="17"/>
          <w:szCs w:val="17"/>
        </w:rPr>
        <w:t>To be f</w:t>
      </w:r>
      <w:r>
        <w:rPr>
          <w:rFonts w:ascii="Verdana" w:hAnsi="Verdana"/>
          <w:sz w:val="17"/>
          <w:szCs w:val="17"/>
        </w:rPr>
        <w:t>ilmed over 3 years, the ser</w:t>
      </w:r>
      <w:r w:rsidR="00B611F3">
        <w:rPr>
          <w:rFonts w:ascii="Verdana" w:hAnsi="Verdana"/>
          <w:sz w:val="17"/>
          <w:szCs w:val="17"/>
        </w:rPr>
        <w:t xml:space="preserve">ies will chart the progress </w:t>
      </w:r>
      <w:r w:rsidR="001959AB">
        <w:rPr>
          <w:rFonts w:ascii="Verdana" w:hAnsi="Verdana"/>
          <w:sz w:val="17"/>
          <w:szCs w:val="17"/>
        </w:rPr>
        <w:t xml:space="preserve">and obstacles </w:t>
      </w:r>
      <w:r w:rsidR="00B611F3">
        <w:rPr>
          <w:rFonts w:ascii="Verdana" w:hAnsi="Verdana"/>
          <w:sz w:val="17"/>
          <w:szCs w:val="17"/>
        </w:rPr>
        <w:t>of g</w:t>
      </w:r>
      <w:r>
        <w:rPr>
          <w:rFonts w:ascii="Verdana" w:hAnsi="Verdana"/>
          <w:sz w:val="17"/>
          <w:szCs w:val="17"/>
        </w:rPr>
        <w:t xml:space="preserve">ifted children from </w:t>
      </w:r>
      <w:r w:rsidR="00F00AE6">
        <w:rPr>
          <w:rFonts w:ascii="Verdana" w:hAnsi="Verdana"/>
          <w:sz w:val="17"/>
          <w:szCs w:val="17"/>
        </w:rPr>
        <w:t>low-income</w:t>
      </w:r>
      <w:r>
        <w:rPr>
          <w:rFonts w:ascii="Verdana" w:hAnsi="Verdana"/>
          <w:sz w:val="17"/>
          <w:szCs w:val="17"/>
        </w:rPr>
        <w:t xml:space="preserve"> background</w:t>
      </w:r>
      <w:r w:rsidR="00F841FF">
        <w:rPr>
          <w:rFonts w:ascii="Verdana" w:hAnsi="Verdana"/>
          <w:sz w:val="17"/>
          <w:szCs w:val="17"/>
        </w:rPr>
        <w:t>s</w:t>
      </w:r>
      <w:r w:rsidR="001959AB">
        <w:rPr>
          <w:rFonts w:ascii="Verdana" w:hAnsi="Verdana"/>
          <w:sz w:val="17"/>
          <w:szCs w:val="17"/>
        </w:rPr>
        <w:t>, from the ages of 13-16,</w:t>
      </w:r>
      <w:r w:rsidR="00FD40C1">
        <w:rPr>
          <w:rFonts w:ascii="Verdana" w:hAnsi="Verdana"/>
          <w:sz w:val="17"/>
          <w:szCs w:val="17"/>
        </w:rPr>
        <w:t xml:space="preserve"> as</w:t>
      </w:r>
      <w:r>
        <w:rPr>
          <w:rFonts w:ascii="Verdana" w:hAnsi="Verdana"/>
          <w:sz w:val="17"/>
          <w:szCs w:val="17"/>
        </w:rPr>
        <w:t xml:space="preserve"> they work to achieve their dreams.  </w:t>
      </w:r>
    </w:p>
    <w:p w14:paraId="629C1E87" w14:textId="11C9C2A5" w:rsidR="005A041B" w:rsidRDefault="00AD28BB" w:rsidP="00A4197D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Series Producer: Zehra Yas</w:t>
      </w:r>
    </w:p>
    <w:p w14:paraId="043CEF83" w14:textId="77777777" w:rsidR="00A4197D" w:rsidRPr="00A4197D" w:rsidRDefault="00A4197D" w:rsidP="00A4197D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</w:p>
    <w:p w14:paraId="61FA0027" w14:textId="77777777" w:rsidR="00372920" w:rsidRDefault="00372920" w:rsidP="00D15D0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3A64DC2B" w14:textId="77777777" w:rsidR="00372920" w:rsidRDefault="00372920" w:rsidP="00D15D0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0BDF90E3" w14:textId="4EE4CBA2" w:rsidR="00D15D0A" w:rsidRDefault="00DA1DBE" w:rsidP="00D15D0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lastRenderedPageBreak/>
        <w:t>Self-Shooting</w:t>
      </w:r>
      <w:r w:rsidR="00D15D0A">
        <w:rPr>
          <w:rFonts w:ascii="Verdana" w:hAnsi="Verdana"/>
          <w:b/>
          <w:sz w:val="17"/>
          <w:szCs w:val="17"/>
        </w:rPr>
        <w:t xml:space="preserve"> Producer/Director – </w:t>
      </w:r>
      <w:r w:rsidR="00D110BB">
        <w:rPr>
          <w:rFonts w:ascii="Verdana" w:hAnsi="Verdana"/>
          <w:sz w:val="17"/>
          <w:szCs w:val="17"/>
        </w:rPr>
        <w:t>November 2016 – March 2017</w:t>
      </w:r>
    </w:p>
    <w:p w14:paraId="1AC600C0" w14:textId="607241DD" w:rsidR="00D15D0A" w:rsidRDefault="00D15D0A" w:rsidP="00D15D0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Studio </w:t>
      </w:r>
      <w:r w:rsidR="00F00AE6">
        <w:rPr>
          <w:rFonts w:ascii="Verdana" w:hAnsi="Verdana"/>
          <w:sz w:val="17"/>
          <w:szCs w:val="17"/>
        </w:rPr>
        <w:t xml:space="preserve">Lambert </w:t>
      </w:r>
      <w:r w:rsidR="00F00AE6">
        <w:rPr>
          <w:rFonts w:ascii="Verdana" w:hAnsi="Verdana"/>
          <w:b/>
          <w:sz w:val="17"/>
          <w:szCs w:val="17"/>
        </w:rPr>
        <w:t>–</w:t>
      </w:r>
      <w:r>
        <w:rPr>
          <w:rFonts w:ascii="Verdana" w:hAnsi="Verdana"/>
          <w:sz w:val="17"/>
          <w:szCs w:val="17"/>
        </w:rPr>
        <w:t xml:space="preserve"> </w:t>
      </w:r>
      <w:r w:rsidRPr="00EC57ED">
        <w:rPr>
          <w:rFonts w:ascii="Verdana" w:hAnsi="Verdana"/>
          <w:b/>
          <w:sz w:val="17"/>
          <w:szCs w:val="17"/>
        </w:rPr>
        <w:t xml:space="preserve">Doctor </w:t>
      </w:r>
      <w:proofErr w:type="gramStart"/>
      <w:r w:rsidRPr="00EC57ED">
        <w:rPr>
          <w:rFonts w:ascii="Verdana" w:hAnsi="Verdana"/>
          <w:b/>
          <w:sz w:val="17"/>
          <w:szCs w:val="17"/>
        </w:rPr>
        <w:t>In</w:t>
      </w:r>
      <w:proofErr w:type="gramEnd"/>
      <w:r w:rsidRPr="00EC57ED">
        <w:rPr>
          <w:rFonts w:ascii="Verdana" w:hAnsi="Verdana"/>
          <w:b/>
          <w:sz w:val="17"/>
          <w:szCs w:val="17"/>
        </w:rPr>
        <w:t xml:space="preserve"> </w:t>
      </w:r>
      <w:proofErr w:type="gramStart"/>
      <w:r w:rsidRPr="00EC57ED">
        <w:rPr>
          <w:rFonts w:ascii="Verdana" w:hAnsi="Verdana"/>
          <w:b/>
          <w:sz w:val="17"/>
          <w:szCs w:val="17"/>
        </w:rPr>
        <w:t>The</w:t>
      </w:r>
      <w:proofErr w:type="gramEnd"/>
      <w:r w:rsidRPr="00EC57ED">
        <w:rPr>
          <w:rFonts w:ascii="Verdana" w:hAnsi="Verdana"/>
          <w:b/>
          <w:sz w:val="17"/>
          <w:szCs w:val="17"/>
        </w:rPr>
        <w:t xml:space="preserve"> House (Series 2)</w:t>
      </w:r>
      <w:r>
        <w:rPr>
          <w:rFonts w:ascii="Verdana" w:hAnsi="Verdana"/>
          <w:sz w:val="17"/>
          <w:szCs w:val="17"/>
        </w:rPr>
        <w:t xml:space="preserve"> – BBC1 </w:t>
      </w:r>
      <w:r w:rsidR="002F7CDB">
        <w:rPr>
          <w:rFonts w:ascii="Verdana" w:hAnsi="Verdana"/>
          <w:sz w:val="17"/>
          <w:szCs w:val="17"/>
        </w:rPr>
        <w:t>(4 x60min)</w:t>
      </w:r>
    </w:p>
    <w:p w14:paraId="51F53C04" w14:textId="70096667" w:rsidR="00D15D0A" w:rsidRPr="004E4EC1" w:rsidRDefault="00FC7F00" w:rsidP="00946B7F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 w:rsidRPr="004E4EC1">
        <w:rPr>
          <w:rFonts w:ascii="Verdana" w:hAnsi="Verdana"/>
          <w:i/>
          <w:sz w:val="17"/>
          <w:szCs w:val="17"/>
        </w:rPr>
        <w:t>Series Producer: Tom Watt-Smith</w:t>
      </w:r>
    </w:p>
    <w:p w14:paraId="0B701DBD" w14:textId="77777777" w:rsidR="00D977EA" w:rsidRDefault="00D977EA" w:rsidP="00D977EA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4ACDE065" w14:textId="0431F432" w:rsidR="002A35AA" w:rsidRDefault="00DA1DBE" w:rsidP="00D977EA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2A35AA">
        <w:rPr>
          <w:rFonts w:ascii="Verdana" w:hAnsi="Verdana"/>
          <w:b/>
          <w:sz w:val="17"/>
          <w:szCs w:val="17"/>
        </w:rPr>
        <w:t xml:space="preserve"> Producer/Director – </w:t>
      </w:r>
      <w:r w:rsidR="00D15D0A">
        <w:rPr>
          <w:rFonts w:ascii="Verdana" w:hAnsi="Verdana"/>
          <w:sz w:val="17"/>
          <w:szCs w:val="17"/>
        </w:rPr>
        <w:t>June 2016 – October 2016</w:t>
      </w:r>
    </w:p>
    <w:p w14:paraId="57266E4A" w14:textId="20A6D599" w:rsidR="002A35AA" w:rsidRDefault="002A35AA" w:rsidP="002A35A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Outline </w:t>
      </w:r>
      <w:r w:rsidR="00F00AE6">
        <w:rPr>
          <w:rFonts w:ascii="Verdana" w:hAnsi="Verdana"/>
          <w:sz w:val="17"/>
          <w:szCs w:val="17"/>
        </w:rPr>
        <w:t xml:space="preserve">Productions </w:t>
      </w:r>
      <w:r w:rsidR="00F00AE6">
        <w:rPr>
          <w:rFonts w:ascii="Verdana" w:hAnsi="Verdana"/>
          <w:b/>
          <w:sz w:val="17"/>
          <w:szCs w:val="17"/>
        </w:rPr>
        <w:t>–</w:t>
      </w:r>
      <w:r>
        <w:rPr>
          <w:rFonts w:ascii="Verdana" w:hAnsi="Verdana"/>
          <w:sz w:val="17"/>
          <w:szCs w:val="17"/>
        </w:rPr>
        <w:t xml:space="preserve"> </w:t>
      </w:r>
      <w:r w:rsidRPr="00EC57ED">
        <w:rPr>
          <w:rFonts w:ascii="Verdana" w:hAnsi="Verdana"/>
          <w:b/>
          <w:sz w:val="17"/>
          <w:szCs w:val="17"/>
        </w:rPr>
        <w:t>Young, Gifted &amp; Classical</w:t>
      </w:r>
      <w:r w:rsidR="002F7CDB" w:rsidRPr="00EC57ED">
        <w:rPr>
          <w:rFonts w:ascii="Verdana" w:hAnsi="Verdana"/>
          <w:b/>
          <w:sz w:val="17"/>
          <w:szCs w:val="17"/>
        </w:rPr>
        <w:t>: The Making of a Maestro</w:t>
      </w:r>
      <w:r>
        <w:rPr>
          <w:rFonts w:ascii="Verdana" w:hAnsi="Verdana"/>
          <w:sz w:val="17"/>
          <w:szCs w:val="17"/>
        </w:rPr>
        <w:t xml:space="preserve"> – BBC4</w:t>
      </w:r>
      <w:r w:rsidR="00A02FD6">
        <w:rPr>
          <w:rFonts w:ascii="Verdana" w:hAnsi="Verdana"/>
          <w:sz w:val="17"/>
          <w:szCs w:val="17"/>
        </w:rPr>
        <w:t xml:space="preserve"> </w:t>
      </w:r>
      <w:r w:rsidR="007C5341">
        <w:rPr>
          <w:rFonts w:ascii="Verdana" w:hAnsi="Verdana"/>
          <w:sz w:val="17"/>
          <w:szCs w:val="17"/>
        </w:rPr>
        <w:t>(1 x 60’)</w:t>
      </w:r>
    </w:p>
    <w:p w14:paraId="2988B102" w14:textId="7AE4EF40" w:rsidR="00FC7F00" w:rsidRDefault="002A35AA" w:rsidP="00A06254">
      <w:pPr>
        <w:pStyle w:val="Bullets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</w:t>
      </w:r>
      <w:r w:rsidR="00C55C18">
        <w:rPr>
          <w:rFonts w:ascii="Verdana" w:hAnsi="Verdana"/>
          <w:sz w:val="17"/>
          <w:szCs w:val="17"/>
        </w:rPr>
        <w:t xml:space="preserve"> </w:t>
      </w:r>
      <w:proofErr w:type="spellStart"/>
      <w:r w:rsidR="008E0EEA">
        <w:rPr>
          <w:rFonts w:ascii="Verdana" w:hAnsi="Verdana"/>
          <w:sz w:val="17"/>
          <w:szCs w:val="17"/>
        </w:rPr>
        <w:t>PD’d</w:t>
      </w:r>
      <w:proofErr w:type="spellEnd"/>
      <w:r w:rsidR="008E0EEA">
        <w:rPr>
          <w:rFonts w:ascii="Verdana" w:hAnsi="Verdana"/>
          <w:sz w:val="17"/>
          <w:szCs w:val="17"/>
        </w:rPr>
        <w:t xml:space="preserve">, filmed and directed the edit for </w:t>
      </w:r>
      <w:r w:rsidRPr="00A06254">
        <w:rPr>
          <w:rFonts w:ascii="Verdana" w:hAnsi="Verdana"/>
          <w:sz w:val="17"/>
          <w:szCs w:val="17"/>
        </w:rPr>
        <w:t>this 1 x</w:t>
      </w:r>
      <w:r w:rsidR="00DA0F9F">
        <w:rPr>
          <w:rFonts w:ascii="Verdana" w:hAnsi="Verdana"/>
          <w:sz w:val="17"/>
          <w:szCs w:val="17"/>
        </w:rPr>
        <w:t xml:space="preserve"> </w:t>
      </w:r>
      <w:r w:rsidRPr="00A06254">
        <w:rPr>
          <w:rFonts w:ascii="Verdana" w:hAnsi="Verdana"/>
          <w:sz w:val="17"/>
          <w:szCs w:val="17"/>
        </w:rPr>
        <w:t xml:space="preserve">60min </w:t>
      </w:r>
      <w:r w:rsidR="00A06254">
        <w:rPr>
          <w:rFonts w:ascii="Verdana" w:hAnsi="Verdana"/>
          <w:sz w:val="17"/>
          <w:szCs w:val="17"/>
        </w:rPr>
        <w:t xml:space="preserve">observational </w:t>
      </w:r>
      <w:r w:rsidRPr="00A06254">
        <w:rPr>
          <w:rFonts w:ascii="Verdana" w:hAnsi="Verdana"/>
          <w:sz w:val="17"/>
          <w:szCs w:val="17"/>
        </w:rPr>
        <w:t>documentary, looking at the life of an extraordinary black family of</w:t>
      </w:r>
      <w:r w:rsidR="00C55C18">
        <w:rPr>
          <w:rFonts w:ascii="Verdana" w:hAnsi="Verdana"/>
          <w:sz w:val="17"/>
          <w:szCs w:val="17"/>
        </w:rPr>
        <w:t xml:space="preserve"> 7 siblings, who are all</w:t>
      </w:r>
      <w:r w:rsidRPr="00A06254">
        <w:rPr>
          <w:rFonts w:ascii="Verdana" w:hAnsi="Verdana"/>
          <w:sz w:val="17"/>
          <w:szCs w:val="17"/>
        </w:rPr>
        <w:t xml:space="preserve"> </w:t>
      </w:r>
      <w:r w:rsidR="00A06254">
        <w:rPr>
          <w:rFonts w:ascii="Verdana" w:hAnsi="Verdana"/>
          <w:sz w:val="17"/>
          <w:szCs w:val="17"/>
        </w:rPr>
        <w:t>classical music</w:t>
      </w:r>
      <w:r w:rsidRPr="00A06254">
        <w:rPr>
          <w:rFonts w:ascii="Verdana" w:hAnsi="Verdana"/>
          <w:sz w:val="17"/>
          <w:szCs w:val="17"/>
        </w:rPr>
        <w:t xml:space="preserve"> prodigies from Nottingham.</w:t>
      </w:r>
      <w:r w:rsidR="00E365D3">
        <w:rPr>
          <w:rFonts w:ascii="Verdana" w:hAnsi="Verdana"/>
          <w:sz w:val="17"/>
          <w:szCs w:val="17"/>
        </w:rPr>
        <w:t xml:space="preserve"> Focusing in on BBC young musician winner Sheku Kanneh-Mason. </w:t>
      </w:r>
      <w:r w:rsidR="00B756CF">
        <w:rPr>
          <w:rFonts w:ascii="Verdana" w:hAnsi="Verdana"/>
          <w:sz w:val="17"/>
          <w:szCs w:val="17"/>
        </w:rPr>
        <w:t xml:space="preserve">I shaped the narrative arc of the </w:t>
      </w:r>
      <w:r w:rsidR="00156A7F">
        <w:rPr>
          <w:rFonts w:ascii="Verdana" w:hAnsi="Verdana"/>
          <w:sz w:val="17"/>
          <w:szCs w:val="17"/>
        </w:rPr>
        <w:t>film and</w:t>
      </w:r>
      <w:r w:rsidR="00B756CF">
        <w:rPr>
          <w:rFonts w:ascii="Verdana" w:hAnsi="Verdana"/>
          <w:sz w:val="17"/>
          <w:szCs w:val="17"/>
        </w:rPr>
        <w:t xml:space="preserve"> embedded myself with the family to create a truly observational film. </w:t>
      </w:r>
      <w:r w:rsidR="004C1714">
        <w:rPr>
          <w:rFonts w:ascii="Verdana" w:hAnsi="Verdana"/>
          <w:sz w:val="17"/>
          <w:szCs w:val="17"/>
        </w:rPr>
        <w:t xml:space="preserve">The film </w:t>
      </w:r>
      <w:r w:rsidR="00297ED6">
        <w:rPr>
          <w:rFonts w:ascii="Verdana" w:hAnsi="Verdana"/>
          <w:sz w:val="17"/>
          <w:szCs w:val="17"/>
        </w:rPr>
        <w:t>was</w:t>
      </w:r>
      <w:r w:rsidR="004C1714">
        <w:rPr>
          <w:rFonts w:ascii="Verdana" w:hAnsi="Verdana"/>
          <w:sz w:val="17"/>
          <w:szCs w:val="17"/>
        </w:rPr>
        <w:t xml:space="preserve"> shortlisted for a CDN factual award. </w:t>
      </w:r>
    </w:p>
    <w:p w14:paraId="7861E06D" w14:textId="5EF4E5E5" w:rsidR="002A35AA" w:rsidRPr="00A06254" w:rsidRDefault="00FC7F00" w:rsidP="00FC7F00">
      <w:pPr>
        <w:pStyle w:val="Bullets"/>
        <w:numPr>
          <w:ilvl w:val="0"/>
          <w:numId w:val="0"/>
        </w:numPr>
        <w:ind w:left="720"/>
        <w:rPr>
          <w:rFonts w:ascii="Verdana" w:hAnsi="Verdana"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Exec Producer: Bridget Boseley</w:t>
      </w:r>
    </w:p>
    <w:p w14:paraId="5BA8A38A" w14:textId="77777777" w:rsidR="00A02FD6" w:rsidRDefault="00A02FD6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7CB20C3E" w14:textId="28D029BE" w:rsidR="00B360BD" w:rsidRDefault="00DA1DBE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B360BD">
        <w:rPr>
          <w:rFonts w:ascii="Verdana" w:hAnsi="Verdana"/>
          <w:b/>
          <w:sz w:val="17"/>
          <w:szCs w:val="17"/>
        </w:rPr>
        <w:t xml:space="preserve"> Producer/Director</w:t>
      </w:r>
      <w:r w:rsidR="00006E9B">
        <w:rPr>
          <w:rFonts w:ascii="Verdana" w:hAnsi="Verdana"/>
          <w:b/>
          <w:sz w:val="17"/>
          <w:szCs w:val="17"/>
        </w:rPr>
        <w:t xml:space="preserve"> – </w:t>
      </w:r>
      <w:r w:rsidR="00A02FD6">
        <w:rPr>
          <w:rFonts w:ascii="Verdana" w:hAnsi="Verdana"/>
          <w:sz w:val="17"/>
          <w:szCs w:val="17"/>
        </w:rPr>
        <w:t>March</w:t>
      </w:r>
      <w:r w:rsidR="002A35AA">
        <w:rPr>
          <w:rFonts w:ascii="Verdana" w:hAnsi="Verdana"/>
          <w:sz w:val="17"/>
          <w:szCs w:val="17"/>
        </w:rPr>
        <w:t xml:space="preserve"> 2016 – June 2016</w:t>
      </w:r>
    </w:p>
    <w:p w14:paraId="01E62C3B" w14:textId="0ED40D56" w:rsidR="00006E9B" w:rsidRDefault="00006E9B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 w:rsidRPr="0025569D">
        <w:rPr>
          <w:rFonts w:ascii="Verdana" w:hAnsi="Verdana"/>
          <w:sz w:val="17"/>
          <w:szCs w:val="17"/>
        </w:rPr>
        <w:t>Green Door Pictures</w:t>
      </w:r>
      <w:r>
        <w:rPr>
          <w:rFonts w:ascii="Verdana" w:hAnsi="Verdana"/>
          <w:b/>
          <w:sz w:val="17"/>
          <w:szCs w:val="17"/>
        </w:rPr>
        <w:t xml:space="preserve"> –</w:t>
      </w:r>
      <w:r>
        <w:rPr>
          <w:rFonts w:ascii="Verdana" w:hAnsi="Verdana"/>
          <w:sz w:val="17"/>
          <w:szCs w:val="17"/>
        </w:rPr>
        <w:t xml:space="preserve"> </w:t>
      </w:r>
      <w:r w:rsidRPr="00F1252B">
        <w:rPr>
          <w:rFonts w:ascii="Verdana" w:hAnsi="Verdana"/>
          <w:b/>
          <w:sz w:val="17"/>
          <w:szCs w:val="17"/>
        </w:rPr>
        <w:t xml:space="preserve">Naomi </w:t>
      </w:r>
      <w:r>
        <w:rPr>
          <w:rFonts w:ascii="Verdana" w:hAnsi="Verdana"/>
          <w:sz w:val="17"/>
          <w:szCs w:val="17"/>
        </w:rPr>
        <w:t>– Cinematic Release</w:t>
      </w:r>
    </w:p>
    <w:p w14:paraId="78105ABB" w14:textId="7F8FD6C7" w:rsidR="00006E9B" w:rsidRPr="00006E9B" w:rsidRDefault="00006E9B" w:rsidP="00006E9B">
      <w:pPr>
        <w:pStyle w:val="Bullets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 </w:t>
      </w:r>
      <w:proofErr w:type="spellStart"/>
      <w:r w:rsidR="008E0EEA">
        <w:rPr>
          <w:rFonts w:ascii="Verdana" w:hAnsi="Verdana"/>
          <w:sz w:val="17"/>
          <w:szCs w:val="17"/>
        </w:rPr>
        <w:t>PD’d</w:t>
      </w:r>
      <w:proofErr w:type="spellEnd"/>
      <w:r w:rsidR="008E0EEA">
        <w:rPr>
          <w:rFonts w:ascii="Verdana" w:hAnsi="Verdana"/>
          <w:sz w:val="17"/>
          <w:szCs w:val="17"/>
        </w:rPr>
        <w:t xml:space="preserve">, filmed and directed the on-going edit for </w:t>
      </w:r>
      <w:r w:rsidR="00613EBE">
        <w:rPr>
          <w:rFonts w:ascii="Verdana" w:hAnsi="Verdana"/>
          <w:sz w:val="17"/>
          <w:szCs w:val="17"/>
        </w:rPr>
        <w:t xml:space="preserve">this 1 x 90min </w:t>
      </w:r>
      <w:r w:rsidR="006E3116">
        <w:rPr>
          <w:rFonts w:ascii="Verdana" w:hAnsi="Verdana"/>
          <w:sz w:val="17"/>
          <w:szCs w:val="17"/>
        </w:rPr>
        <w:t xml:space="preserve">archival and observational </w:t>
      </w:r>
      <w:r w:rsidR="00613EBE">
        <w:rPr>
          <w:rFonts w:ascii="Verdana" w:hAnsi="Verdana"/>
          <w:sz w:val="17"/>
          <w:szCs w:val="17"/>
        </w:rPr>
        <w:t>documentary</w:t>
      </w:r>
      <w:r w:rsidR="0025569D">
        <w:rPr>
          <w:rFonts w:ascii="Verdana" w:hAnsi="Verdana"/>
          <w:sz w:val="17"/>
          <w:szCs w:val="17"/>
        </w:rPr>
        <w:t>, currently in development,</w:t>
      </w:r>
      <w:r w:rsidR="00613EBE">
        <w:rPr>
          <w:rFonts w:ascii="Verdana" w:hAnsi="Verdana"/>
          <w:sz w:val="17"/>
          <w:szCs w:val="17"/>
        </w:rPr>
        <w:t xml:space="preserve"> looking at the life of supermodel Naomi Campbell. </w:t>
      </w:r>
    </w:p>
    <w:p w14:paraId="08A3B858" w14:textId="77777777" w:rsidR="00856118" w:rsidRDefault="00856118" w:rsidP="00512F9C">
      <w:pPr>
        <w:pStyle w:val="Bullets"/>
        <w:numPr>
          <w:ilvl w:val="0"/>
          <w:numId w:val="0"/>
        </w:numPr>
        <w:rPr>
          <w:rFonts w:ascii="Verdana" w:hAnsi="Verdana"/>
          <w:b/>
          <w:sz w:val="17"/>
          <w:szCs w:val="17"/>
        </w:rPr>
      </w:pPr>
    </w:p>
    <w:p w14:paraId="0BE3BCCC" w14:textId="6B6E1254" w:rsidR="00DB56C0" w:rsidRDefault="00DA1DBE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DB56C0">
        <w:rPr>
          <w:rFonts w:ascii="Verdana" w:hAnsi="Verdana"/>
          <w:b/>
          <w:sz w:val="17"/>
          <w:szCs w:val="17"/>
        </w:rPr>
        <w:t xml:space="preserve"> Producer/ Director</w:t>
      </w:r>
      <w:r w:rsidR="007948FE">
        <w:rPr>
          <w:rFonts w:ascii="Verdana" w:hAnsi="Verdana"/>
          <w:b/>
          <w:sz w:val="17"/>
          <w:szCs w:val="17"/>
        </w:rPr>
        <w:t xml:space="preserve"> </w:t>
      </w:r>
      <w:r w:rsidR="007948FE" w:rsidRPr="007948FE">
        <w:rPr>
          <w:rFonts w:ascii="Verdana" w:hAnsi="Verdana"/>
          <w:sz w:val="17"/>
          <w:szCs w:val="17"/>
        </w:rPr>
        <w:t>July 2015 – November 2015</w:t>
      </w:r>
    </w:p>
    <w:p w14:paraId="2622520F" w14:textId="59ABA56C" w:rsidR="00F67921" w:rsidRDefault="00DB56C0" w:rsidP="00F67921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Cactus TV – </w:t>
      </w:r>
      <w:r w:rsidR="007948FE">
        <w:rPr>
          <w:rFonts w:ascii="Verdana" w:hAnsi="Verdana"/>
          <w:b/>
          <w:sz w:val="17"/>
          <w:szCs w:val="17"/>
        </w:rPr>
        <w:t>Grace Dent ‘on’</w:t>
      </w:r>
      <w:r>
        <w:rPr>
          <w:rFonts w:ascii="Verdana" w:hAnsi="Verdana"/>
          <w:b/>
          <w:sz w:val="17"/>
          <w:szCs w:val="17"/>
        </w:rPr>
        <w:t xml:space="preserve"> Modern Romance</w:t>
      </w:r>
      <w:r w:rsidR="002A35AA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b/>
          <w:sz w:val="17"/>
          <w:szCs w:val="17"/>
        </w:rPr>
        <w:t xml:space="preserve">– </w:t>
      </w:r>
      <w:r>
        <w:rPr>
          <w:rFonts w:ascii="Verdana" w:hAnsi="Verdana"/>
          <w:sz w:val="17"/>
          <w:szCs w:val="17"/>
        </w:rPr>
        <w:t>UKTV Watch</w:t>
      </w:r>
      <w:r w:rsidR="007C5341">
        <w:rPr>
          <w:rFonts w:ascii="Verdana" w:hAnsi="Verdana"/>
          <w:sz w:val="17"/>
          <w:szCs w:val="17"/>
        </w:rPr>
        <w:t xml:space="preserve"> (1 x60’)</w:t>
      </w:r>
    </w:p>
    <w:p w14:paraId="0E64987B" w14:textId="687E1871" w:rsidR="00DB56C0" w:rsidRDefault="005A041B" w:rsidP="00FC7F00">
      <w:pPr>
        <w:pStyle w:val="Bullets"/>
        <w:numPr>
          <w:ilvl w:val="0"/>
          <w:numId w:val="0"/>
        </w:numPr>
        <w:ind w:left="720"/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Series Producer: Nic Gutt</w:t>
      </w:r>
      <w:r w:rsidR="00FC7F00">
        <w:rPr>
          <w:rFonts w:ascii="Verdana" w:hAnsi="Verdana"/>
          <w:i/>
          <w:sz w:val="17"/>
          <w:szCs w:val="17"/>
        </w:rPr>
        <w:t>ridge</w:t>
      </w:r>
    </w:p>
    <w:p w14:paraId="2AB34C8B" w14:textId="77777777" w:rsidR="002034DE" w:rsidRPr="002034DE" w:rsidRDefault="002034DE" w:rsidP="00885891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443A5969" w14:textId="45521F5C" w:rsidR="00497255" w:rsidRDefault="00DA1DBE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497255">
        <w:rPr>
          <w:rFonts w:ascii="Verdana" w:hAnsi="Verdana"/>
          <w:b/>
          <w:sz w:val="17"/>
          <w:szCs w:val="17"/>
        </w:rPr>
        <w:t xml:space="preserve"> Producer/ Director – </w:t>
      </w:r>
      <w:r w:rsidR="007948FE">
        <w:rPr>
          <w:rFonts w:ascii="Verdana" w:hAnsi="Verdana"/>
          <w:sz w:val="17"/>
          <w:szCs w:val="17"/>
        </w:rPr>
        <w:t>April 2015 – July 2015</w:t>
      </w:r>
    </w:p>
    <w:p w14:paraId="0D84E9DD" w14:textId="721F9546" w:rsidR="00497255" w:rsidRPr="00497255" w:rsidRDefault="00497255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Renegade Pictures – </w:t>
      </w:r>
      <w:r>
        <w:rPr>
          <w:rFonts w:ascii="Verdana" w:hAnsi="Verdana"/>
          <w:b/>
          <w:sz w:val="17"/>
          <w:szCs w:val="17"/>
        </w:rPr>
        <w:t xml:space="preserve">Don’t Tell </w:t>
      </w:r>
      <w:r w:rsidR="00156A7F">
        <w:rPr>
          <w:rFonts w:ascii="Verdana" w:hAnsi="Verdana"/>
          <w:b/>
          <w:sz w:val="17"/>
          <w:szCs w:val="17"/>
        </w:rPr>
        <w:t>the</w:t>
      </w:r>
      <w:r>
        <w:rPr>
          <w:rFonts w:ascii="Verdana" w:hAnsi="Verdana"/>
          <w:b/>
          <w:sz w:val="17"/>
          <w:szCs w:val="17"/>
        </w:rPr>
        <w:t xml:space="preserve"> Bride Series </w:t>
      </w:r>
      <w:r w:rsidR="00F00AE6">
        <w:rPr>
          <w:rFonts w:ascii="Verdana" w:hAnsi="Verdana"/>
          <w:b/>
          <w:sz w:val="17"/>
          <w:szCs w:val="17"/>
        </w:rPr>
        <w:t>9 -</w:t>
      </w:r>
      <w:r>
        <w:rPr>
          <w:rFonts w:ascii="Verdana" w:hAnsi="Verdana"/>
          <w:b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BBC3</w:t>
      </w:r>
      <w:r w:rsidR="007C5341">
        <w:rPr>
          <w:rFonts w:ascii="Verdana" w:hAnsi="Verdana"/>
          <w:sz w:val="17"/>
          <w:szCs w:val="17"/>
        </w:rPr>
        <w:t xml:space="preserve"> (12 x 60’)</w:t>
      </w:r>
    </w:p>
    <w:p w14:paraId="3F0C7929" w14:textId="7F259C3C" w:rsidR="00497255" w:rsidRDefault="00497255" w:rsidP="00497255">
      <w:pPr>
        <w:pStyle w:val="Bullets"/>
        <w:numPr>
          <w:ilvl w:val="0"/>
          <w:numId w:val="30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 </w:t>
      </w:r>
      <w:proofErr w:type="spellStart"/>
      <w:r w:rsidR="008E0EEA">
        <w:rPr>
          <w:rFonts w:ascii="Verdana" w:hAnsi="Verdana"/>
          <w:sz w:val="17"/>
          <w:szCs w:val="17"/>
        </w:rPr>
        <w:t>PD’d</w:t>
      </w:r>
      <w:proofErr w:type="spellEnd"/>
      <w:r w:rsidR="008E0EEA">
        <w:rPr>
          <w:rFonts w:ascii="Verdana" w:hAnsi="Verdana"/>
          <w:sz w:val="17"/>
          <w:szCs w:val="17"/>
        </w:rPr>
        <w:t xml:space="preserve">, filmed and directed the edit for </w:t>
      </w:r>
      <w:r>
        <w:rPr>
          <w:rFonts w:ascii="Verdana" w:hAnsi="Verdana"/>
          <w:sz w:val="17"/>
          <w:szCs w:val="17"/>
        </w:rPr>
        <w:t>this showpiece episode of the 9</w:t>
      </w:r>
      <w:r w:rsidRPr="00497255">
        <w:rPr>
          <w:rFonts w:ascii="Verdana" w:hAnsi="Verdana"/>
          <w:sz w:val="17"/>
          <w:szCs w:val="17"/>
          <w:vertAlign w:val="superscript"/>
        </w:rPr>
        <w:t>th</w:t>
      </w:r>
      <w:r>
        <w:rPr>
          <w:rFonts w:ascii="Verdana" w:hAnsi="Verdana"/>
          <w:sz w:val="17"/>
          <w:szCs w:val="17"/>
        </w:rPr>
        <w:t xml:space="preserve"> series of this popular </w:t>
      </w:r>
      <w:r w:rsidR="00152522">
        <w:rPr>
          <w:rFonts w:ascii="Verdana" w:hAnsi="Verdana"/>
          <w:sz w:val="17"/>
          <w:szCs w:val="17"/>
        </w:rPr>
        <w:t xml:space="preserve">BBC </w:t>
      </w:r>
      <w:proofErr w:type="spellStart"/>
      <w:r>
        <w:rPr>
          <w:rFonts w:ascii="Verdana" w:hAnsi="Verdana"/>
          <w:sz w:val="17"/>
          <w:szCs w:val="17"/>
        </w:rPr>
        <w:t>obs</w:t>
      </w:r>
      <w:proofErr w:type="spellEnd"/>
      <w:r>
        <w:rPr>
          <w:rFonts w:ascii="Verdana" w:hAnsi="Verdana"/>
          <w:sz w:val="17"/>
          <w:szCs w:val="17"/>
        </w:rPr>
        <w:t xml:space="preserve">-doc series. </w:t>
      </w:r>
    </w:p>
    <w:p w14:paraId="3DF84B00" w14:textId="7962032E" w:rsidR="00FC7F00" w:rsidRPr="00FC7F00" w:rsidRDefault="00FC7F00" w:rsidP="00FC7F00">
      <w:pPr>
        <w:pStyle w:val="Bullets"/>
        <w:numPr>
          <w:ilvl w:val="0"/>
          <w:numId w:val="0"/>
        </w:numPr>
        <w:ind w:left="720"/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Series Producer: Alex Raw</w:t>
      </w:r>
    </w:p>
    <w:p w14:paraId="5C90E45F" w14:textId="77777777" w:rsidR="00497255" w:rsidRDefault="00497255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3D95FF7B" w14:textId="77777777" w:rsidR="00EB50A1" w:rsidRDefault="00337D6C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SABBATICAL - </w:t>
      </w:r>
      <w:r w:rsidR="00C15459">
        <w:rPr>
          <w:rFonts w:ascii="Verdana" w:hAnsi="Verdana"/>
          <w:b/>
          <w:sz w:val="17"/>
          <w:szCs w:val="17"/>
        </w:rPr>
        <w:t>CENTRAL AMERICA –</w:t>
      </w:r>
      <w:r>
        <w:rPr>
          <w:rFonts w:ascii="Verdana" w:hAnsi="Verdana"/>
          <w:b/>
          <w:sz w:val="17"/>
          <w:szCs w:val="17"/>
        </w:rPr>
        <w:t xml:space="preserve"> January 2015</w:t>
      </w:r>
      <w:r w:rsidR="00C15459">
        <w:rPr>
          <w:rFonts w:ascii="Verdana" w:hAnsi="Verdana"/>
          <w:b/>
          <w:sz w:val="17"/>
          <w:szCs w:val="17"/>
        </w:rPr>
        <w:t xml:space="preserve"> – March 2015</w:t>
      </w:r>
    </w:p>
    <w:p w14:paraId="3E76EBE6" w14:textId="77777777" w:rsidR="00EB50A1" w:rsidRDefault="00EB50A1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b/>
          <w:sz w:val="17"/>
          <w:szCs w:val="17"/>
        </w:rPr>
      </w:pPr>
    </w:p>
    <w:p w14:paraId="7344A4B4" w14:textId="03B6C520" w:rsidR="003154B6" w:rsidRDefault="00DA1DBE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3154B6">
        <w:rPr>
          <w:rFonts w:ascii="Verdana" w:hAnsi="Verdana"/>
          <w:b/>
          <w:sz w:val="17"/>
          <w:szCs w:val="17"/>
        </w:rPr>
        <w:t xml:space="preserve"> Producer/ Director – </w:t>
      </w:r>
      <w:r w:rsidR="003154B6">
        <w:rPr>
          <w:rFonts w:ascii="Verdana" w:hAnsi="Verdana"/>
          <w:sz w:val="17"/>
          <w:szCs w:val="17"/>
        </w:rPr>
        <w:t>October 2014 –</w:t>
      </w:r>
      <w:r w:rsidR="00A65682">
        <w:rPr>
          <w:rFonts w:ascii="Verdana" w:hAnsi="Verdana"/>
          <w:sz w:val="17"/>
          <w:szCs w:val="17"/>
        </w:rPr>
        <w:t xml:space="preserve"> December </w:t>
      </w:r>
      <w:r w:rsidR="003154B6">
        <w:rPr>
          <w:rFonts w:ascii="Verdana" w:hAnsi="Verdana"/>
          <w:sz w:val="17"/>
          <w:szCs w:val="17"/>
        </w:rPr>
        <w:t>2014</w:t>
      </w:r>
    </w:p>
    <w:p w14:paraId="5D1775AE" w14:textId="0AAB1251" w:rsidR="002D3030" w:rsidRDefault="003154B6" w:rsidP="00DA1DBE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 w:rsidRPr="005A5993">
        <w:rPr>
          <w:rFonts w:ascii="Verdana" w:hAnsi="Verdana"/>
          <w:sz w:val="17"/>
          <w:szCs w:val="17"/>
        </w:rPr>
        <w:t>Interloper Films</w:t>
      </w:r>
      <w:r>
        <w:rPr>
          <w:rFonts w:ascii="Verdana" w:hAnsi="Verdana"/>
          <w:b/>
          <w:sz w:val="17"/>
          <w:szCs w:val="17"/>
        </w:rPr>
        <w:t xml:space="preserve"> –</w:t>
      </w:r>
      <w:r>
        <w:rPr>
          <w:rFonts w:ascii="Verdana" w:hAnsi="Verdana"/>
          <w:sz w:val="17"/>
          <w:szCs w:val="17"/>
        </w:rPr>
        <w:t xml:space="preserve"> </w:t>
      </w:r>
      <w:r w:rsidRPr="006E120A">
        <w:rPr>
          <w:rFonts w:ascii="Verdana" w:hAnsi="Verdana"/>
          <w:b/>
          <w:sz w:val="17"/>
          <w:szCs w:val="17"/>
        </w:rPr>
        <w:t xml:space="preserve">Russell Brand: </w:t>
      </w:r>
      <w:r w:rsidR="0010784C">
        <w:rPr>
          <w:rFonts w:ascii="Verdana" w:hAnsi="Verdana"/>
          <w:b/>
          <w:sz w:val="17"/>
          <w:szCs w:val="17"/>
        </w:rPr>
        <w:t>The Second Coming</w:t>
      </w:r>
      <w:r w:rsidR="006E120A">
        <w:rPr>
          <w:rFonts w:ascii="Verdana" w:hAnsi="Verdana"/>
          <w:sz w:val="17"/>
          <w:szCs w:val="17"/>
        </w:rPr>
        <w:t xml:space="preserve"> –</w:t>
      </w:r>
      <w:r w:rsidR="00A65682">
        <w:rPr>
          <w:rFonts w:ascii="Verdana" w:hAnsi="Verdana"/>
          <w:sz w:val="17"/>
          <w:szCs w:val="17"/>
        </w:rPr>
        <w:t xml:space="preserve"> C</w:t>
      </w:r>
      <w:r w:rsidR="00F67921">
        <w:rPr>
          <w:rFonts w:ascii="Verdana" w:hAnsi="Verdana"/>
          <w:sz w:val="17"/>
          <w:szCs w:val="17"/>
        </w:rPr>
        <w:t>inema release</w:t>
      </w:r>
      <w:r w:rsidR="006E120A">
        <w:rPr>
          <w:rFonts w:ascii="Verdana" w:hAnsi="Verdana"/>
          <w:sz w:val="17"/>
          <w:szCs w:val="17"/>
        </w:rPr>
        <w:t xml:space="preserve"> </w:t>
      </w:r>
    </w:p>
    <w:p w14:paraId="3B5B2932" w14:textId="77777777" w:rsidR="00DA1DBE" w:rsidRPr="00DA1DBE" w:rsidRDefault="00DA1DBE" w:rsidP="00DA1DBE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</w:p>
    <w:p w14:paraId="680A8A85" w14:textId="168FF2CF" w:rsidR="002F13FA" w:rsidRDefault="00DA1DBE" w:rsidP="002F13F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2F13FA">
        <w:rPr>
          <w:rFonts w:ascii="Verdana" w:hAnsi="Verdana"/>
          <w:b/>
          <w:sz w:val="17"/>
          <w:szCs w:val="17"/>
        </w:rPr>
        <w:t xml:space="preserve"> Producer/ Director – </w:t>
      </w:r>
      <w:r w:rsidR="002F13FA">
        <w:rPr>
          <w:rFonts w:ascii="Verdana" w:hAnsi="Verdana"/>
          <w:sz w:val="17"/>
          <w:szCs w:val="17"/>
        </w:rPr>
        <w:t>November 2014</w:t>
      </w:r>
    </w:p>
    <w:p w14:paraId="7771093F" w14:textId="77777777" w:rsidR="002F13FA" w:rsidRPr="00ED14D8" w:rsidRDefault="002F13FA" w:rsidP="002F13FA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IWC Media – </w:t>
      </w:r>
      <w:r>
        <w:rPr>
          <w:rFonts w:ascii="Verdana" w:hAnsi="Verdana"/>
          <w:b/>
          <w:sz w:val="17"/>
          <w:szCs w:val="17"/>
        </w:rPr>
        <w:t xml:space="preserve">Britain’s Benefit Tenants – </w:t>
      </w:r>
      <w:r>
        <w:rPr>
          <w:rFonts w:ascii="Verdana" w:hAnsi="Verdana"/>
          <w:sz w:val="17"/>
          <w:szCs w:val="17"/>
        </w:rPr>
        <w:t>Channel 4 (3 x 60’)</w:t>
      </w:r>
    </w:p>
    <w:p w14:paraId="7ADA9C2B" w14:textId="2FA62039" w:rsidR="00FC7F00" w:rsidRDefault="00FC7F00" w:rsidP="00FC7F00">
      <w:pPr>
        <w:pStyle w:val="Bullets"/>
        <w:numPr>
          <w:ilvl w:val="0"/>
          <w:numId w:val="0"/>
        </w:numPr>
        <w:ind w:left="720"/>
        <w:rPr>
          <w:rFonts w:ascii="Verdana" w:hAnsi="Verdana"/>
          <w:i/>
          <w:sz w:val="17"/>
          <w:szCs w:val="17"/>
        </w:rPr>
      </w:pPr>
      <w:r w:rsidRPr="00FC7F00">
        <w:rPr>
          <w:rFonts w:ascii="Verdana" w:hAnsi="Verdana"/>
          <w:i/>
          <w:sz w:val="17"/>
          <w:szCs w:val="17"/>
        </w:rPr>
        <w:t>Series Producer: Sara Woolford</w:t>
      </w:r>
    </w:p>
    <w:p w14:paraId="2285EDB8" w14:textId="77777777" w:rsidR="00946B7F" w:rsidRPr="00FC7F00" w:rsidRDefault="00946B7F" w:rsidP="00A14C37">
      <w:pPr>
        <w:pStyle w:val="Bullets"/>
        <w:numPr>
          <w:ilvl w:val="0"/>
          <w:numId w:val="0"/>
        </w:numPr>
        <w:rPr>
          <w:rFonts w:ascii="Verdana" w:hAnsi="Verdana"/>
          <w:i/>
          <w:sz w:val="17"/>
          <w:szCs w:val="17"/>
        </w:rPr>
      </w:pPr>
    </w:p>
    <w:p w14:paraId="57BD1D60" w14:textId="01ACEA4A" w:rsidR="002D3030" w:rsidRDefault="00DA1DBE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Self-Shooting</w:t>
      </w:r>
      <w:r w:rsidR="002D3030">
        <w:rPr>
          <w:rFonts w:ascii="Verdana" w:hAnsi="Verdana"/>
          <w:b/>
          <w:sz w:val="17"/>
          <w:szCs w:val="17"/>
        </w:rPr>
        <w:t xml:space="preserve"> Producer</w:t>
      </w:r>
      <w:r w:rsidR="009D46C3">
        <w:rPr>
          <w:rFonts w:ascii="Verdana" w:hAnsi="Verdana"/>
          <w:b/>
          <w:sz w:val="17"/>
          <w:szCs w:val="17"/>
        </w:rPr>
        <w:t>/ Director</w:t>
      </w:r>
      <w:r w:rsidR="002D3030">
        <w:rPr>
          <w:rFonts w:ascii="Verdana" w:hAnsi="Verdana"/>
          <w:b/>
          <w:sz w:val="17"/>
          <w:szCs w:val="17"/>
        </w:rPr>
        <w:t xml:space="preserve"> – </w:t>
      </w:r>
      <w:r w:rsidR="00BE54F9">
        <w:rPr>
          <w:rFonts w:ascii="Verdana" w:hAnsi="Verdana"/>
          <w:sz w:val="17"/>
          <w:szCs w:val="17"/>
        </w:rPr>
        <w:t>November</w:t>
      </w:r>
      <w:r w:rsidR="005311CE">
        <w:rPr>
          <w:rFonts w:ascii="Verdana" w:hAnsi="Verdana"/>
          <w:sz w:val="17"/>
          <w:szCs w:val="17"/>
        </w:rPr>
        <w:t xml:space="preserve"> 2013 –</w:t>
      </w:r>
      <w:r w:rsidR="00A65682">
        <w:rPr>
          <w:rFonts w:ascii="Verdana" w:hAnsi="Verdana"/>
          <w:sz w:val="17"/>
          <w:szCs w:val="17"/>
        </w:rPr>
        <w:t xml:space="preserve"> December </w:t>
      </w:r>
      <w:r w:rsidR="005311CE">
        <w:rPr>
          <w:rFonts w:ascii="Verdana" w:hAnsi="Verdana"/>
          <w:sz w:val="17"/>
          <w:szCs w:val="17"/>
        </w:rPr>
        <w:t>2014</w:t>
      </w:r>
    </w:p>
    <w:p w14:paraId="0D1CE26A" w14:textId="03F4B674" w:rsidR="00BE54F9" w:rsidRDefault="002D3030" w:rsidP="00A277EF">
      <w:pPr>
        <w:pStyle w:val="Bullets"/>
        <w:numPr>
          <w:ilvl w:val="0"/>
          <w:numId w:val="0"/>
        </w:numPr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Matchlight Ltd. – </w:t>
      </w:r>
      <w:r w:rsidRPr="002A7846">
        <w:rPr>
          <w:rFonts w:ascii="Verdana" w:hAnsi="Verdana"/>
          <w:b/>
          <w:sz w:val="17"/>
          <w:szCs w:val="17"/>
        </w:rPr>
        <w:t xml:space="preserve">Russell Brand: </w:t>
      </w:r>
      <w:r w:rsidR="009A35E5">
        <w:rPr>
          <w:rFonts w:ascii="Verdana" w:hAnsi="Verdana"/>
          <w:b/>
          <w:sz w:val="17"/>
          <w:szCs w:val="17"/>
        </w:rPr>
        <w:t xml:space="preserve">End </w:t>
      </w:r>
      <w:r w:rsidR="00156A7F">
        <w:rPr>
          <w:rFonts w:ascii="Verdana" w:hAnsi="Verdana"/>
          <w:b/>
          <w:sz w:val="17"/>
          <w:szCs w:val="17"/>
        </w:rPr>
        <w:t>the</w:t>
      </w:r>
      <w:r w:rsidR="009A35E5">
        <w:rPr>
          <w:rFonts w:ascii="Verdana" w:hAnsi="Verdana"/>
          <w:b/>
          <w:sz w:val="17"/>
          <w:szCs w:val="17"/>
        </w:rPr>
        <w:t xml:space="preserve"> </w:t>
      </w:r>
      <w:r w:rsidR="006E120A">
        <w:rPr>
          <w:rFonts w:ascii="Verdana" w:hAnsi="Verdana"/>
          <w:b/>
          <w:sz w:val="17"/>
          <w:szCs w:val="17"/>
        </w:rPr>
        <w:t xml:space="preserve">Drugs </w:t>
      </w:r>
      <w:r w:rsidR="009A35E5">
        <w:rPr>
          <w:rFonts w:ascii="Verdana" w:hAnsi="Verdana"/>
          <w:b/>
          <w:sz w:val="17"/>
          <w:szCs w:val="17"/>
        </w:rPr>
        <w:t>War</w:t>
      </w:r>
      <w:r w:rsidR="00E706A5">
        <w:rPr>
          <w:rFonts w:ascii="Verdana" w:hAnsi="Verdana"/>
          <w:sz w:val="17"/>
          <w:szCs w:val="17"/>
        </w:rPr>
        <w:t xml:space="preserve"> </w:t>
      </w:r>
      <w:r w:rsidR="006E120A">
        <w:rPr>
          <w:rFonts w:ascii="Verdana" w:hAnsi="Verdana"/>
          <w:sz w:val="17"/>
          <w:szCs w:val="17"/>
        </w:rPr>
        <w:t xml:space="preserve">- </w:t>
      </w:r>
      <w:r w:rsidR="00E706A5">
        <w:rPr>
          <w:rFonts w:ascii="Verdana" w:hAnsi="Verdana"/>
          <w:sz w:val="17"/>
          <w:szCs w:val="17"/>
        </w:rPr>
        <w:t>BBC 3 &amp; BBC 1</w:t>
      </w:r>
      <w:r w:rsidR="008042A0">
        <w:rPr>
          <w:rFonts w:ascii="Verdana" w:hAnsi="Verdana"/>
          <w:sz w:val="17"/>
          <w:szCs w:val="17"/>
        </w:rPr>
        <w:t xml:space="preserve"> (1 x60’)</w:t>
      </w:r>
    </w:p>
    <w:p w14:paraId="73474D18" w14:textId="4A5F410D" w:rsidR="00B756CF" w:rsidRPr="00372920" w:rsidRDefault="00FC7F00" w:rsidP="00372920">
      <w:pPr>
        <w:pStyle w:val="Bullets"/>
        <w:numPr>
          <w:ilvl w:val="0"/>
          <w:numId w:val="0"/>
        </w:numPr>
        <w:ind w:left="720"/>
        <w:rPr>
          <w:rFonts w:ascii="Verdana" w:hAnsi="Verdana"/>
          <w:b/>
          <w:i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>Exec Producer: Ross Wilson</w:t>
      </w:r>
    </w:p>
    <w:p w14:paraId="02E37784" w14:textId="77777777" w:rsidR="00F67921" w:rsidRPr="00F67921" w:rsidRDefault="00F67921" w:rsidP="00A14C37">
      <w:pPr>
        <w:pStyle w:val="Bullets"/>
        <w:numPr>
          <w:ilvl w:val="0"/>
          <w:numId w:val="0"/>
        </w:numPr>
        <w:rPr>
          <w:rFonts w:ascii="Verdana" w:hAnsi="Verdana"/>
          <w:sz w:val="17"/>
          <w:szCs w:val="17"/>
        </w:rPr>
      </w:pPr>
    </w:p>
    <w:p w14:paraId="410939D4" w14:textId="5DEBA3BE" w:rsidR="00816ADA" w:rsidRPr="00A277EF" w:rsidRDefault="00E15C2B" w:rsidP="00816ADA">
      <w:pPr>
        <w:pStyle w:val="Achievement"/>
        <w:tabs>
          <w:tab w:val="clear" w:pos="360"/>
        </w:tabs>
        <w:spacing w:after="0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Various </w:t>
      </w:r>
      <w:r w:rsidR="002A35AA">
        <w:rPr>
          <w:rFonts w:ascii="Verdana" w:hAnsi="Verdana"/>
          <w:b/>
          <w:sz w:val="17"/>
          <w:szCs w:val="17"/>
        </w:rPr>
        <w:t xml:space="preserve">DV Director, </w:t>
      </w:r>
      <w:r>
        <w:rPr>
          <w:rFonts w:ascii="Verdana" w:hAnsi="Verdana"/>
          <w:b/>
          <w:sz w:val="17"/>
          <w:szCs w:val="17"/>
        </w:rPr>
        <w:t xml:space="preserve">AP, </w:t>
      </w:r>
      <w:r w:rsidR="00810142">
        <w:rPr>
          <w:rFonts w:ascii="Verdana" w:hAnsi="Verdana"/>
          <w:b/>
          <w:sz w:val="17"/>
          <w:szCs w:val="17"/>
        </w:rPr>
        <w:t xml:space="preserve">Researcher </w:t>
      </w:r>
      <w:r>
        <w:rPr>
          <w:rFonts w:ascii="Verdana" w:hAnsi="Verdana"/>
          <w:b/>
          <w:sz w:val="17"/>
          <w:szCs w:val="17"/>
        </w:rPr>
        <w:t xml:space="preserve">&amp; Runner </w:t>
      </w:r>
      <w:proofErr w:type="gramStart"/>
      <w:r w:rsidR="00816ADA" w:rsidRPr="00A277EF">
        <w:rPr>
          <w:rFonts w:ascii="Verdana" w:hAnsi="Verdana"/>
          <w:b/>
          <w:sz w:val="17"/>
          <w:szCs w:val="17"/>
        </w:rPr>
        <w:t>Roles</w:t>
      </w:r>
      <w:r>
        <w:rPr>
          <w:rFonts w:ascii="Verdana" w:hAnsi="Verdana"/>
          <w:sz w:val="17"/>
          <w:szCs w:val="17"/>
        </w:rPr>
        <w:t xml:space="preserve">  -</w:t>
      </w:r>
      <w:proofErr w:type="gramEnd"/>
      <w:r>
        <w:rPr>
          <w:rFonts w:ascii="Verdana" w:hAnsi="Verdana"/>
          <w:sz w:val="17"/>
          <w:szCs w:val="17"/>
        </w:rPr>
        <w:t xml:space="preserve"> 2002-2010</w:t>
      </w:r>
    </w:p>
    <w:p w14:paraId="19FC5834" w14:textId="702C902E" w:rsidR="004645D2" w:rsidRPr="00CD68E3" w:rsidRDefault="00816ADA" w:rsidP="00CD68E3">
      <w:pPr>
        <w:pStyle w:val="KeyResultsBullets"/>
        <w:rPr>
          <w:sz w:val="17"/>
          <w:szCs w:val="17"/>
        </w:rPr>
      </w:pPr>
      <w:r w:rsidRPr="00A277EF">
        <w:rPr>
          <w:sz w:val="17"/>
          <w:szCs w:val="17"/>
        </w:rPr>
        <w:t xml:space="preserve">Including:  </w:t>
      </w:r>
      <w:r w:rsidR="00372920">
        <w:rPr>
          <w:b/>
          <w:i/>
          <w:sz w:val="17"/>
          <w:szCs w:val="17"/>
        </w:rPr>
        <w:t>Alex Brooker: My Perfect Body, Dispatches, Dangerous Driving School, Burns and the Commonwealth, P</w:t>
      </w:r>
      <w:r w:rsidRPr="00A277EF">
        <w:rPr>
          <w:b/>
          <w:i/>
          <w:sz w:val="17"/>
          <w:szCs w:val="17"/>
        </w:rPr>
        <w:t xml:space="preserve">eep Show II, </w:t>
      </w:r>
      <w:r w:rsidR="002A35AA">
        <w:rPr>
          <w:b/>
          <w:i/>
          <w:sz w:val="17"/>
          <w:szCs w:val="17"/>
        </w:rPr>
        <w:t xml:space="preserve">Tool Academy II, </w:t>
      </w:r>
      <w:r w:rsidR="0027590F">
        <w:rPr>
          <w:b/>
          <w:i/>
          <w:sz w:val="17"/>
          <w:szCs w:val="17"/>
        </w:rPr>
        <w:t xml:space="preserve">James May’s Toy Stories, </w:t>
      </w:r>
      <w:r w:rsidR="00E15C2B">
        <w:rPr>
          <w:b/>
          <w:i/>
          <w:sz w:val="17"/>
          <w:szCs w:val="17"/>
        </w:rPr>
        <w:t xml:space="preserve">Rude Tube, </w:t>
      </w:r>
      <w:r w:rsidR="0027590F">
        <w:rPr>
          <w:b/>
          <w:i/>
          <w:sz w:val="17"/>
          <w:szCs w:val="17"/>
        </w:rPr>
        <w:t>The Kings o</w:t>
      </w:r>
      <w:r w:rsidR="0027590F" w:rsidRPr="00A277EF">
        <w:rPr>
          <w:b/>
          <w:i/>
          <w:sz w:val="17"/>
          <w:szCs w:val="17"/>
        </w:rPr>
        <w:t>f Construction</w:t>
      </w:r>
      <w:r w:rsidR="0027590F">
        <w:rPr>
          <w:b/>
          <w:i/>
          <w:sz w:val="17"/>
          <w:szCs w:val="17"/>
        </w:rPr>
        <w:t xml:space="preserve">, Four Weddings, Party Wars, </w:t>
      </w:r>
      <w:r w:rsidR="00E15C2B">
        <w:rPr>
          <w:b/>
          <w:i/>
          <w:sz w:val="17"/>
          <w:szCs w:val="17"/>
        </w:rPr>
        <w:t xml:space="preserve">Sky Sports, </w:t>
      </w:r>
      <w:r w:rsidR="00810142">
        <w:rPr>
          <w:b/>
          <w:i/>
          <w:sz w:val="17"/>
          <w:szCs w:val="17"/>
        </w:rPr>
        <w:t xml:space="preserve">Takeshi’s Castle, </w:t>
      </w:r>
      <w:r w:rsidR="00D47C37">
        <w:rPr>
          <w:b/>
          <w:i/>
          <w:sz w:val="17"/>
          <w:szCs w:val="17"/>
        </w:rPr>
        <w:t xml:space="preserve">Double Weddings, </w:t>
      </w:r>
      <w:r w:rsidRPr="00A277EF">
        <w:rPr>
          <w:b/>
          <w:i/>
          <w:sz w:val="17"/>
          <w:szCs w:val="17"/>
        </w:rPr>
        <w:t>The Salon, Fame Academy, Shattered, Secrets Of Magic, Back To Reality</w:t>
      </w:r>
      <w:r w:rsidR="0093573A">
        <w:rPr>
          <w:b/>
          <w:i/>
          <w:sz w:val="17"/>
          <w:szCs w:val="17"/>
        </w:rPr>
        <w:t>, How Do They Do It</w:t>
      </w:r>
      <w:r w:rsidR="002A35AA">
        <w:rPr>
          <w:b/>
          <w:i/>
          <w:sz w:val="17"/>
          <w:szCs w:val="17"/>
        </w:rPr>
        <w:t>…</w:t>
      </w:r>
      <w:r w:rsidR="00A1539F">
        <w:rPr>
          <w:b/>
          <w:i/>
          <w:sz w:val="17"/>
          <w:szCs w:val="17"/>
        </w:rPr>
        <w:t xml:space="preserve"> </w:t>
      </w:r>
    </w:p>
    <w:p w14:paraId="00D082BC" w14:textId="77777777" w:rsidR="00C2731E" w:rsidRDefault="004645D2" w:rsidP="004645D2">
      <w:pPr>
        <w:pStyle w:val="SectionHeaders0"/>
        <w:tabs>
          <w:tab w:val="center" w:pos="4968"/>
        </w:tabs>
        <w:jc w:val="left"/>
      </w:pPr>
      <w:r>
        <w:tab/>
      </w:r>
      <w:r w:rsidR="00C2731E">
        <w:t>EDUCATION</w:t>
      </w:r>
    </w:p>
    <w:p w14:paraId="450A32C0" w14:textId="77777777" w:rsidR="00946B7F" w:rsidRDefault="00C2731E" w:rsidP="00C2731E">
      <w:pPr>
        <w:pStyle w:val="NormalWeb"/>
        <w:spacing w:line="288" w:lineRule="atLeast"/>
        <w:rPr>
          <w:rFonts w:ascii="Verdana" w:hAnsi="Verdana" w:cs="Arial"/>
          <w:sz w:val="16"/>
          <w:szCs w:val="20"/>
        </w:rPr>
      </w:pPr>
      <w:r w:rsidRPr="00A1539F">
        <w:rPr>
          <w:rFonts w:ascii="Verdana" w:hAnsi="Verdana"/>
          <w:b/>
          <w:bCs/>
          <w:sz w:val="16"/>
          <w:szCs w:val="20"/>
        </w:rPr>
        <w:t>1998-2002 - University of Southampton, Hampshire</w:t>
      </w:r>
      <w:r w:rsidR="00CD68E3">
        <w:rPr>
          <w:rFonts w:ascii="Verdana" w:hAnsi="Verdana"/>
          <w:b/>
          <w:bCs/>
          <w:sz w:val="16"/>
          <w:szCs w:val="20"/>
        </w:rPr>
        <w:t xml:space="preserve"> </w:t>
      </w:r>
      <w:r w:rsidRPr="00A1539F">
        <w:rPr>
          <w:rFonts w:ascii="Verdana" w:hAnsi="Verdana"/>
          <w:sz w:val="16"/>
          <w:szCs w:val="20"/>
        </w:rPr>
        <w:t>- BA French and Film Studies</w:t>
      </w:r>
    </w:p>
    <w:p w14:paraId="1A6922A4" w14:textId="3349BD4D" w:rsidR="00C2731E" w:rsidRPr="00A1539F" w:rsidRDefault="00C2731E" w:rsidP="00C2731E">
      <w:pPr>
        <w:pStyle w:val="NormalWeb"/>
        <w:spacing w:line="288" w:lineRule="atLeast"/>
        <w:rPr>
          <w:rFonts w:ascii="Verdana" w:hAnsi="Verdana" w:cs="Arial"/>
          <w:sz w:val="16"/>
          <w:szCs w:val="20"/>
        </w:rPr>
      </w:pPr>
      <w:r w:rsidRPr="00A1539F">
        <w:rPr>
          <w:rFonts w:ascii="Verdana" w:hAnsi="Verdana"/>
          <w:b/>
          <w:bCs/>
          <w:sz w:val="16"/>
          <w:szCs w:val="20"/>
        </w:rPr>
        <w:t>1991-1998 - Dulwich College, Greater London</w:t>
      </w:r>
      <w:r w:rsidR="00CD68E3">
        <w:rPr>
          <w:rFonts w:ascii="Verdana" w:hAnsi="Verdana"/>
          <w:b/>
          <w:bCs/>
          <w:sz w:val="16"/>
          <w:szCs w:val="20"/>
        </w:rPr>
        <w:t xml:space="preserve"> - </w:t>
      </w:r>
      <w:r w:rsidRPr="00A1539F">
        <w:rPr>
          <w:rFonts w:ascii="Verdana" w:hAnsi="Verdana"/>
          <w:sz w:val="16"/>
          <w:szCs w:val="20"/>
        </w:rPr>
        <w:t>3 A-levels</w:t>
      </w:r>
      <w:r w:rsidR="00816646" w:rsidRPr="00A1539F">
        <w:rPr>
          <w:rFonts w:ascii="Verdana" w:hAnsi="Verdana"/>
          <w:sz w:val="16"/>
          <w:szCs w:val="20"/>
        </w:rPr>
        <w:t>, 1 AO Level, 10 GSCSE’s</w:t>
      </w:r>
    </w:p>
    <w:p w14:paraId="4E62B85B" w14:textId="77777777" w:rsidR="004645D2" w:rsidRPr="00C2731E" w:rsidRDefault="00C2731E" w:rsidP="00C2731E">
      <w:pPr>
        <w:pStyle w:val="SectionHeaders0"/>
        <w:rPr>
          <w:szCs w:val="25"/>
        </w:rPr>
      </w:pPr>
      <w:r w:rsidRPr="00C2731E">
        <w:rPr>
          <w:szCs w:val="25"/>
        </w:rPr>
        <w:t>REFERENCES</w:t>
      </w:r>
    </w:p>
    <w:p w14:paraId="1928FADD" w14:textId="750011B0" w:rsidR="00403B68" w:rsidRPr="006F0F13" w:rsidRDefault="00403B68" w:rsidP="003A3506">
      <w:pPr>
        <w:pStyle w:val="BodyText"/>
        <w:numPr>
          <w:ilvl w:val="0"/>
          <w:numId w:val="25"/>
        </w:numPr>
      </w:pPr>
      <w:r>
        <w:rPr>
          <w:rFonts w:ascii="Verdana" w:hAnsi="Verdana" w:cs="Times New Roman"/>
          <w:b/>
          <w:sz w:val="17"/>
          <w:szCs w:val="17"/>
          <w:lang w:val="en-GB"/>
        </w:rPr>
        <w:t xml:space="preserve">Ross Wilson, </w:t>
      </w:r>
      <w:r w:rsidR="003A3506">
        <w:rPr>
          <w:rFonts w:ascii="Verdana" w:hAnsi="Verdana" w:cs="Times New Roman"/>
          <w:b/>
          <w:sz w:val="17"/>
          <w:szCs w:val="17"/>
          <w:lang w:val="en-GB"/>
        </w:rPr>
        <w:t>Exec Producer, Two Rivers Media</w:t>
      </w:r>
      <w:r>
        <w:rPr>
          <w:rFonts w:ascii="Verdana" w:hAnsi="Verdana" w:cs="Times New Roman"/>
          <w:b/>
          <w:sz w:val="17"/>
          <w:szCs w:val="17"/>
          <w:lang w:val="en-GB"/>
        </w:rPr>
        <w:t xml:space="preserve"> </w:t>
      </w:r>
      <w:hyperlink r:id="rId12" w:history="1">
        <w:r w:rsidR="003A3506" w:rsidRPr="00AC7A34">
          <w:rPr>
            <w:rStyle w:val="Hyperlink"/>
            <w:rFonts w:ascii="Verdana" w:hAnsi="Verdana" w:cs="Times New Roman"/>
            <w:sz w:val="17"/>
            <w:szCs w:val="17"/>
            <w:lang w:val="en-GB"/>
          </w:rPr>
          <w:t>ross.wilson@rwproductions.tv</w:t>
        </w:r>
      </w:hyperlink>
      <w:r w:rsidR="003A3506">
        <w:rPr>
          <w:rFonts w:ascii="Verdana" w:hAnsi="Verdana" w:cs="Times New Roman"/>
          <w:sz w:val="17"/>
          <w:szCs w:val="17"/>
          <w:lang w:val="en-GB"/>
        </w:rPr>
        <w:t xml:space="preserve"> 07707 286 433</w:t>
      </w:r>
    </w:p>
    <w:p w14:paraId="542CBFEF" w14:textId="1EB37E4E" w:rsidR="00C2731E" w:rsidRPr="006A0FC0" w:rsidRDefault="008B2762" w:rsidP="00C2731E">
      <w:pPr>
        <w:pStyle w:val="Objective"/>
        <w:numPr>
          <w:ilvl w:val="0"/>
          <w:numId w:val="25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Tom Watt-Smith, </w:t>
      </w:r>
      <w:r w:rsidR="002929A5">
        <w:rPr>
          <w:rFonts w:ascii="Verdana" w:hAnsi="Verdana"/>
          <w:b/>
          <w:sz w:val="17"/>
          <w:szCs w:val="17"/>
        </w:rPr>
        <w:t>Creative Director</w:t>
      </w:r>
      <w:r>
        <w:rPr>
          <w:rFonts w:ascii="Verdana" w:hAnsi="Verdana"/>
          <w:b/>
          <w:sz w:val="17"/>
          <w:szCs w:val="17"/>
        </w:rPr>
        <w:t xml:space="preserve">, </w:t>
      </w:r>
      <w:r w:rsidR="002929A5">
        <w:rPr>
          <w:rFonts w:ascii="Verdana" w:hAnsi="Verdana"/>
          <w:b/>
          <w:sz w:val="17"/>
          <w:szCs w:val="17"/>
        </w:rPr>
        <w:t>Lion TV</w:t>
      </w:r>
      <w:r>
        <w:rPr>
          <w:rFonts w:ascii="Verdana" w:hAnsi="Verdana"/>
          <w:b/>
          <w:sz w:val="17"/>
          <w:szCs w:val="17"/>
        </w:rPr>
        <w:t xml:space="preserve"> </w:t>
      </w:r>
      <w:hyperlink r:id="rId13" w:history="1">
        <w:r w:rsidRPr="006A0FC0">
          <w:rPr>
            <w:rStyle w:val="Hyperlink"/>
            <w:rFonts w:ascii="Verdana" w:hAnsi="Verdana"/>
            <w:b/>
            <w:sz w:val="17"/>
            <w:szCs w:val="17"/>
          </w:rPr>
          <w:t>tomwattsmith@hotmail.com</w:t>
        </w:r>
      </w:hyperlink>
      <w:r w:rsidR="008E1734" w:rsidRPr="006A0FC0">
        <w:rPr>
          <w:rFonts w:ascii="Verdana" w:hAnsi="Verdana"/>
          <w:b/>
          <w:color w:val="0070C0"/>
          <w:sz w:val="17"/>
          <w:szCs w:val="17"/>
        </w:rPr>
        <w:t xml:space="preserve"> </w:t>
      </w:r>
      <w:r w:rsidRPr="006A0FC0">
        <w:rPr>
          <w:rFonts w:ascii="Verdana" w:hAnsi="Verdana"/>
          <w:sz w:val="17"/>
          <w:szCs w:val="17"/>
        </w:rPr>
        <w:t>07968 722 649</w:t>
      </w:r>
    </w:p>
    <w:p w14:paraId="50CB92A6" w14:textId="663E4350" w:rsidR="00403B68" w:rsidRPr="00550D27" w:rsidRDefault="003A3506" w:rsidP="00550D27">
      <w:pPr>
        <w:pStyle w:val="Objective"/>
        <w:numPr>
          <w:ilvl w:val="0"/>
          <w:numId w:val="25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Mike Radford</w:t>
      </w:r>
      <w:r w:rsidR="00B277FF" w:rsidRPr="006A0FC0">
        <w:rPr>
          <w:rFonts w:ascii="Verdana" w:hAnsi="Verdana"/>
          <w:b/>
          <w:sz w:val="17"/>
          <w:szCs w:val="17"/>
        </w:rPr>
        <w:t xml:space="preserve">, </w:t>
      </w:r>
      <w:r>
        <w:rPr>
          <w:rFonts w:ascii="Verdana" w:hAnsi="Verdana"/>
          <w:b/>
          <w:sz w:val="17"/>
          <w:szCs w:val="17"/>
        </w:rPr>
        <w:t>Exec</w:t>
      </w:r>
      <w:r w:rsidR="00B277FF" w:rsidRPr="006A0FC0">
        <w:rPr>
          <w:rFonts w:ascii="Verdana" w:hAnsi="Verdana"/>
          <w:b/>
          <w:sz w:val="17"/>
          <w:szCs w:val="17"/>
        </w:rPr>
        <w:t xml:space="preserve"> Producer</w:t>
      </w:r>
      <w:r>
        <w:rPr>
          <w:rFonts w:ascii="Verdana" w:hAnsi="Verdana"/>
          <w:b/>
          <w:sz w:val="17"/>
          <w:szCs w:val="17"/>
        </w:rPr>
        <w:t>, BBC</w:t>
      </w:r>
      <w:r w:rsidR="00B277FF" w:rsidRPr="006A0FC0">
        <w:rPr>
          <w:rFonts w:ascii="Verdana" w:hAnsi="Verdana"/>
          <w:sz w:val="17"/>
          <w:szCs w:val="17"/>
        </w:rPr>
        <w:t xml:space="preserve"> </w:t>
      </w:r>
      <w:hyperlink r:id="rId14" w:history="1">
        <w:r w:rsidRPr="00AC7A34">
          <w:rPr>
            <w:rStyle w:val="Hyperlink"/>
            <w:rFonts w:ascii="Verdana" w:hAnsi="Verdana"/>
            <w:sz w:val="17"/>
            <w:szCs w:val="17"/>
          </w:rPr>
          <w:t>mike.radford@bbc.co.uk</w:t>
        </w:r>
      </w:hyperlink>
      <w:r w:rsidR="00221028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07976 080 906</w:t>
      </w:r>
    </w:p>
    <w:sectPr w:rsidR="00403B68" w:rsidRPr="00550D27" w:rsidSect="00D555DD">
      <w:pgSz w:w="12240" w:h="15840"/>
      <w:pgMar w:top="864" w:right="1152" w:bottom="720" w:left="115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22A1" w14:textId="77777777" w:rsidR="00C36BDA" w:rsidRDefault="00C36BDA">
      <w:r>
        <w:separator/>
      </w:r>
    </w:p>
  </w:endnote>
  <w:endnote w:type="continuationSeparator" w:id="0">
    <w:p w14:paraId="61B02745" w14:textId="77777777" w:rsidR="00C36BDA" w:rsidRDefault="00C3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D06A" w14:textId="77777777" w:rsidR="00C36BDA" w:rsidRDefault="00C36BDA">
      <w:r>
        <w:separator/>
      </w:r>
    </w:p>
  </w:footnote>
  <w:footnote w:type="continuationSeparator" w:id="0">
    <w:p w14:paraId="3F995A5C" w14:textId="77777777" w:rsidR="00C36BDA" w:rsidRDefault="00C36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63D9"/>
    <w:multiLevelType w:val="singleLevel"/>
    <w:tmpl w:val="704EF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" w15:restartNumberingAfterBreak="0">
    <w:nsid w:val="136F32C0"/>
    <w:multiLevelType w:val="hybridMultilevel"/>
    <w:tmpl w:val="1B644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4354F"/>
    <w:multiLevelType w:val="hybridMultilevel"/>
    <w:tmpl w:val="C1C8B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2618E"/>
    <w:multiLevelType w:val="hybridMultilevel"/>
    <w:tmpl w:val="96861782"/>
    <w:lvl w:ilvl="0" w:tplc="823A8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962E5"/>
    <w:multiLevelType w:val="hybridMultilevel"/>
    <w:tmpl w:val="732E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720C"/>
    <w:multiLevelType w:val="hybridMultilevel"/>
    <w:tmpl w:val="2D4E8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C6DEC"/>
    <w:multiLevelType w:val="hybridMultilevel"/>
    <w:tmpl w:val="1ED06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6261"/>
    <w:multiLevelType w:val="hybridMultilevel"/>
    <w:tmpl w:val="DAF22388"/>
    <w:lvl w:ilvl="0" w:tplc="914C9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F7723"/>
    <w:multiLevelType w:val="hybridMultilevel"/>
    <w:tmpl w:val="1278F114"/>
    <w:lvl w:ilvl="0" w:tplc="3990CCD8">
      <w:start w:val="1"/>
      <w:numFmt w:val="bullet"/>
      <w:pStyle w:val="KeyResultsBullets"/>
      <w:lvlText w:val=""/>
      <w:lvlJc w:val="left"/>
      <w:pPr>
        <w:ind w:left="504" w:hanging="360"/>
      </w:pPr>
      <w:rPr>
        <w:rFonts w:ascii="Symbol" w:hAnsi="Symbol" w:hint="default"/>
        <w:caps w:val="0"/>
        <w:strike w:val="0"/>
        <w:dstrike w:val="0"/>
        <w:vanish w:val="0"/>
        <w:spacing w:val="0"/>
        <w:w w:val="66"/>
        <w:kern w:val="0"/>
        <w:position w:val="0"/>
        <w:sz w:val="16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310A14"/>
    <w:multiLevelType w:val="multilevel"/>
    <w:tmpl w:val="AA02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77558"/>
    <w:multiLevelType w:val="hybridMultilevel"/>
    <w:tmpl w:val="ED0E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507DE"/>
    <w:multiLevelType w:val="hybridMultilevel"/>
    <w:tmpl w:val="2292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70E41"/>
    <w:multiLevelType w:val="multilevel"/>
    <w:tmpl w:val="257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F71F6"/>
    <w:multiLevelType w:val="hybridMultilevel"/>
    <w:tmpl w:val="85D00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8795E"/>
    <w:multiLevelType w:val="multilevel"/>
    <w:tmpl w:val="CC9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1B540E"/>
    <w:multiLevelType w:val="hybridMultilevel"/>
    <w:tmpl w:val="DB4466E6"/>
    <w:lvl w:ilvl="0" w:tplc="4A0035D8">
      <w:start w:val="1"/>
      <w:numFmt w:val="bullet"/>
      <w:pStyle w:val="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E7E58"/>
    <w:multiLevelType w:val="hybridMultilevel"/>
    <w:tmpl w:val="B550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7525F"/>
    <w:multiLevelType w:val="multilevel"/>
    <w:tmpl w:val="7C78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4875B8"/>
    <w:multiLevelType w:val="hybridMultilevel"/>
    <w:tmpl w:val="B0E83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403C7"/>
    <w:multiLevelType w:val="hybridMultilevel"/>
    <w:tmpl w:val="11C886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5046A"/>
    <w:multiLevelType w:val="singleLevel"/>
    <w:tmpl w:val="704EF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num w:numId="1" w16cid:durableId="828179192">
    <w:abstractNumId w:val="20"/>
  </w:num>
  <w:num w:numId="2" w16cid:durableId="230581161">
    <w:abstractNumId w:val="0"/>
  </w:num>
  <w:num w:numId="3" w16cid:durableId="2066637733">
    <w:abstractNumId w:val="7"/>
  </w:num>
  <w:num w:numId="4" w16cid:durableId="1485588419">
    <w:abstractNumId w:val="9"/>
  </w:num>
  <w:num w:numId="5" w16cid:durableId="549536584">
    <w:abstractNumId w:val="3"/>
  </w:num>
  <w:num w:numId="6" w16cid:durableId="394672078">
    <w:abstractNumId w:val="17"/>
  </w:num>
  <w:num w:numId="7" w16cid:durableId="1599368427">
    <w:abstractNumId w:val="12"/>
  </w:num>
  <w:num w:numId="8" w16cid:durableId="35087835">
    <w:abstractNumId w:val="14"/>
  </w:num>
  <w:num w:numId="9" w16cid:durableId="1047536024">
    <w:abstractNumId w:val="8"/>
  </w:num>
  <w:num w:numId="10" w16cid:durableId="1445415909">
    <w:abstractNumId w:val="8"/>
  </w:num>
  <w:num w:numId="11" w16cid:durableId="440078957">
    <w:abstractNumId w:val="8"/>
  </w:num>
  <w:num w:numId="12" w16cid:durableId="1286623499">
    <w:abstractNumId w:val="8"/>
  </w:num>
  <w:num w:numId="13" w16cid:durableId="1384133940">
    <w:abstractNumId w:val="8"/>
  </w:num>
  <w:num w:numId="14" w16cid:durableId="270744193">
    <w:abstractNumId w:val="8"/>
  </w:num>
  <w:num w:numId="15" w16cid:durableId="2111006326">
    <w:abstractNumId w:val="8"/>
  </w:num>
  <w:num w:numId="16" w16cid:durableId="1116753079">
    <w:abstractNumId w:val="8"/>
  </w:num>
  <w:num w:numId="17" w16cid:durableId="1329821725">
    <w:abstractNumId w:val="8"/>
  </w:num>
  <w:num w:numId="18" w16cid:durableId="1974478444">
    <w:abstractNumId w:val="8"/>
  </w:num>
  <w:num w:numId="19" w16cid:durableId="1528061666">
    <w:abstractNumId w:val="8"/>
  </w:num>
  <w:num w:numId="20" w16cid:durableId="1435320006">
    <w:abstractNumId w:val="16"/>
  </w:num>
  <w:num w:numId="21" w16cid:durableId="220870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8297917">
    <w:abstractNumId w:val="4"/>
  </w:num>
  <w:num w:numId="23" w16cid:durableId="1672025584">
    <w:abstractNumId w:val="15"/>
  </w:num>
  <w:num w:numId="24" w16cid:durableId="1146123965">
    <w:abstractNumId w:val="19"/>
  </w:num>
  <w:num w:numId="25" w16cid:durableId="847062393">
    <w:abstractNumId w:val="6"/>
  </w:num>
  <w:num w:numId="26" w16cid:durableId="1121999943">
    <w:abstractNumId w:val="5"/>
  </w:num>
  <w:num w:numId="27" w16cid:durableId="1470590421">
    <w:abstractNumId w:val="2"/>
  </w:num>
  <w:num w:numId="28" w16cid:durableId="1592817834">
    <w:abstractNumId w:val="11"/>
  </w:num>
  <w:num w:numId="29" w16cid:durableId="38021835">
    <w:abstractNumId w:val="10"/>
  </w:num>
  <w:num w:numId="30" w16cid:durableId="100994324">
    <w:abstractNumId w:val="18"/>
  </w:num>
  <w:num w:numId="31" w16cid:durableId="1759982642">
    <w:abstractNumId w:val="1"/>
  </w:num>
  <w:num w:numId="32" w16cid:durableId="19929092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1308" w:allStyles="0" w:customStyles="0" w:latentStyles="0" w:stylesInUse="1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drawingGridHorizontalSpacing w:val="17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40"/>
    <w:rsid w:val="00006E9B"/>
    <w:rsid w:val="00012EEB"/>
    <w:rsid w:val="00024602"/>
    <w:rsid w:val="00032B40"/>
    <w:rsid w:val="0003620E"/>
    <w:rsid w:val="00067984"/>
    <w:rsid w:val="00071FF9"/>
    <w:rsid w:val="00077A62"/>
    <w:rsid w:val="00081A50"/>
    <w:rsid w:val="000A17BF"/>
    <w:rsid w:val="000B53CD"/>
    <w:rsid w:val="000B7BE2"/>
    <w:rsid w:val="000C15A2"/>
    <w:rsid w:val="000C6981"/>
    <w:rsid w:val="000D1099"/>
    <w:rsid w:val="000D5AEC"/>
    <w:rsid w:val="000E0E76"/>
    <w:rsid w:val="000E291E"/>
    <w:rsid w:val="000E4F86"/>
    <w:rsid w:val="000F0D9A"/>
    <w:rsid w:val="000F74C1"/>
    <w:rsid w:val="00100DAE"/>
    <w:rsid w:val="00103AE6"/>
    <w:rsid w:val="0010784C"/>
    <w:rsid w:val="00110A53"/>
    <w:rsid w:val="00113645"/>
    <w:rsid w:val="00116807"/>
    <w:rsid w:val="00117663"/>
    <w:rsid w:val="00117C36"/>
    <w:rsid w:val="00120B96"/>
    <w:rsid w:val="00120FC5"/>
    <w:rsid w:val="001279BF"/>
    <w:rsid w:val="00135016"/>
    <w:rsid w:val="00143CBD"/>
    <w:rsid w:val="00152522"/>
    <w:rsid w:val="00156A7F"/>
    <w:rsid w:val="00157208"/>
    <w:rsid w:val="00161AA8"/>
    <w:rsid w:val="00172C8A"/>
    <w:rsid w:val="0017411C"/>
    <w:rsid w:val="001750D8"/>
    <w:rsid w:val="00182477"/>
    <w:rsid w:val="0018686E"/>
    <w:rsid w:val="00190B85"/>
    <w:rsid w:val="00192004"/>
    <w:rsid w:val="0019203E"/>
    <w:rsid w:val="001959AB"/>
    <w:rsid w:val="001A09EF"/>
    <w:rsid w:val="001A4C39"/>
    <w:rsid w:val="001B1101"/>
    <w:rsid w:val="001B5BE6"/>
    <w:rsid w:val="001D1590"/>
    <w:rsid w:val="001D1646"/>
    <w:rsid w:val="001D59B7"/>
    <w:rsid w:val="001D79DD"/>
    <w:rsid w:val="001F7512"/>
    <w:rsid w:val="002034DE"/>
    <w:rsid w:val="0021710A"/>
    <w:rsid w:val="0021733C"/>
    <w:rsid w:val="0021776E"/>
    <w:rsid w:val="00221028"/>
    <w:rsid w:val="002210CC"/>
    <w:rsid w:val="00226BB3"/>
    <w:rsid w:val="00230E92"/>
    <w:rsid w:val="00244B19"/>
    <w:rsid w:val="00247E9E"/>
    <w:rsid w:val="0025569D"/>
    <w:rsid w:val="00257172"/>
    <w:rsid w:val="002616AE"/>
    <w:rsid w:val="002675D5"/>
    <w:rsid w:val="00272547"/>
    <w:rsid w:val="0027590F"/>
    <w:rsid w:val="0028374B"/>
    <w:rsid w:val="00284A81"/>
    <w:rsid w:val="0029091B"/>
    <w:rsid w:val="002929A5"/>
    <w:rsid w:val="00297ED6"/>
    <w:rsid w:val="00297FBE"/>
    <w:rsid w:val="002A35AA"/>
    <w:rsid w:val="002A7846"/>
    <w:rsid w:val="002B20E1"/>
    <w:rsid w:val="002C2316"/>
    <w:rsid w:val="002C4BA7"/>
    <w:rsid w:val="002D3030"/>
    <w:rsid w:val="002D4D49"/>
    <w:rsid w:val="002E065F"/>
    <w:rsid w:val="002E43BF"/>
    <w:rsid w:val="002E53D3"/>
    <w:rsid w:val="002F13FA"/>
    <w:rsid w:val="002F2D3A"/>
    <w:rsid w:val="002F7CDB"/>
    <w:rsid w:val="003015E5"/>
    <w:rsid w:val="00303946"/>
    <w:rsid w:val="003063B3"/>
    <w:rsid w:val="003154B6"/>
    <w:rsid w:val="00316551"/>
    <w:rsid w:val="003210D1"/>
    <w:rsid w:val="00327BE2"/>
    <w:rsid w:val="0033055E"/>
    <w:rsid w:val="00337D6C"/>
    <w:rsid w:val="00340A45"/>
    <w:rsid w:val="003531D3"/>
    <w:rsid w:val="00360D1A"/>
    <w:rsid w:val="00360E6D"/>
    <w:rsid w:val="00361C8C"/>
    <w:rsid w:val="003627A8"/>
    <w:rsid w:val="00362DA6"/>
    <w:rsid w:val="00363D51"/>
    <w:rsid w:val="003648EB"/>
    <w:rsid w:val="00371F6D"/>
    <w:rsid w:val="00372920"/>
    <w:rsid w:val="00391854"/>
    <w:rsid w:val="00391AF5"/>
    <w:rsid w:val="0039293E"/>
    <w:rsid w:val="00395888"/>
    <w:rsid w:val="003A0A06"/>
    <w:rsid w:val="003A3506"/>
    <w:rsid w:val="003A75C9"/>
    <w:rsid w:val="003C4227"/>
    <w:rsid w:val="003C44C9"/>
    <w:rsid w:val="003D0E50"/>
    <w:rsid w:val="003E255C"/>
    <w:rsid w:val="003F2446"/>
    <w:rsid w:val="003F3A87"/>
    <w:rsid w:val="0040286E"/>
    <w:rsid w:val="00403B68"/>
    <w:rsid w:val="00403CB4"/>
    <w:rsid w:val="00422469"/>
    <w:rsid w:val="004404F7"/>
    <w:rsid w:val="00447E7C"/>
    <w:rsid w:val="004504F9"/>
    <w:rsid w:val="00455455"/>
    <w:rsid w:val="004645D2"/>
    <w:rsid w:val="004667AB"/>
    <w:rsid w:val="00470516"/>
    <w:rsid w:val="00471635"/>
    <w:rsid w:val="004743AA"/>
    <w:rsid w:val="0047589B"/>
    <w:rsid w:val="004846D9"/>
    <w:rsid w:val="004851FC"/>
    <w:rsid w:val="00497255"/>
    <w:rsid w:val="004A2292"/>
    <w:rsid w:val="004A3CF5"/>
    <w:rsid w:val="004B1882"/>
    <w:rsid w:val="004B21A7"/>
    <w:rsid w:val="004C1714"/>
    <w:rsid w:val="004C2E0D"/>
    <w:rsid w:val="004C3ED1"/>
    <w:rsid w:val="004C74F7"/>
    <w:rsid w:val="004E4698"/>
    <w:rsid w:val="004E4EC1"/>
    <w:rsid w:val="004E6823"/>
    <w:rsid w:val="005051A7"/>
    <w:rsid w:val="0051045D"/>
    <w:rsid w:val="00511C8F"/>
    <w:rsid w:val="00512F9C"/>
    <w:rsid w:val="00516BCA"/>
    <w:rsid w:val="00523E16"/>
    <w:rsid w:val="005311CE"/>
    <w:rsid w:val="00536A7F"/>
    <w:rsid w:val="00536DAA"/>
    <w:rsid w:val="005439D6"/>
    <w:rsid w:val="005473AE"/>
    <w:rsid w:val="00550D27"/>
    <w:rsid w:val="00552756"/>
    <w:rsid w:val="00552B4E"/>
    <w:rsid w:val="005559F3"/>
    <w:rsid w:val="00564714"/>
    <w:rsid w:val="0057086C"/>
    <w:rsid w:val="00572B74"/>
    <w:rsid w:val="00581BC5"/>
    <w:rsid w:val="005825CB"/>
    <w:rsid w:val="005936AD"/>
    <w:rsid w:val="00596607"/>
    <w:rsid w:val="005A041B"/>
    <w:rsid w:val="005A07DB"/>
    <w:rsid w:val="005A472F"/>
    <w:rsid w:val="005A4F4B"/>
    <w:rsid w:val="005A5993"/>
    <w:rsid w:val="005B03F9"/>
    <w:rsid w:val="005B7435"/>
    <w:rsid w:val="005C510C"/>
    <w:rsid w:val="005E6E86"/>
    <w:rsid w:val="005F6297"/>
    <w:rsid w:val="005F6FD2"/>
    <w:rsid w:val="005F75E0"/>
    <w:rsid w:val="006006E2"/>
    <w:rsid w:val="00602FCC"/>
    <w:rsid w:val="0060718A"/>
    <w:rsid w:val="006075F1"/>
    <w:rsid w:val="00613EBE"/>
    <w:rsid w:val="00615405"/>
    <w:rsid w:val="006241F5"/>
    <w:rsid w:val="006415F4"/>
    <w:rsid w:val="00643848"/>
    <w:rsid w:val="006449C1"/>
    <w:rsid w:val="00654B1A"/>
    <w:rsid w:val="00671C22"/>
    <w:rsid w:val="006763B3"/>
    <w:rsid w:val="00677862"/>
    <w:rsid w:val="00680FDE"/>
    <w:rsid w:val="006822A2"/>
    <w:rsid w:val="00686440"/>
    <w:rsid w:val="00690410"/>
    <w:rsid w:val="00692FDC"/>
    <w:rsid w:val="006A0FC0"/>
    <w:rsid w:val="006A2E7A"/>
    <w:rsid w:val="006A64F3"/>
    <w:rsid w:val="006C318F"/>
    <w:rsid w:val="006C3C10"/>
    <w:rsid w:val="006C79D0"/>
    <w:rsid w:val="006D03EA"/>
    <w:rsid w:val="006D10BA"/>
    <w:rsid w:val="006E120A"/>
    <w:rsid w:val="006E16E4"/>
    <w:rsid w:val="006E3116"/>
    <w:rsid w:val="006F0F13"/>
    <w:rsid w:val="006F1B34"/>
    <w:rsid w:val="006F4AA6"/>
    <w:rsid w:val="0070091A"/>
    <w:rsid w:val="007031F9"/>
    <w:rsid w:val="00711EB1"/>
    <w:rsid w:val="00714C0D"/>
    <w:rsid w:val="007201E2"/>
    <w:rsid w:val="00726357"/>
    <w:rsid w:val="0073663C"/>
    <w:rsid w:val="0074306F"/>
    <w:rsid w:val="007470E4"/>
    <w:rsid w:val="00756140"/>
    <w:rsid w:val="00757507"/>
    <w:rsid w:val="007605A0"/>
    <w:rsid w:val="00771E81"/>
    <w:rsid w:val="007729F4"/>
    <w:rsid w:val="00782361"/>
    <w:rsid w:val="00782C41"/>
    <w:rsid w:val="00792199"/>
    <w:rsid w:val="007948FE"/>
    <w:rsid w:val="007A125F"/>
    <w:rsid w:val="007A3635"/>
    <w:rsid w:val="007A3CA4"/>
    <w:rsid w:val="007C5341"/>
    <w:rsid w:val="007C695F"/>
    <w:rsid w:val="007D07E1"/>
    <w:rsid w:val="007D1719"/>
    <w:rsid w:val="007D604C"/>
    <w:rsid w:val="007E4DB9"/>
    <w:rsid w:val="007E591A"/>
    <w:rsid w:val="007F4330"/>
    <w:rsid w:val="00802B1B"/>
    <w:rsid w:val="00802F72"/>
    <w:rsid w:val="008042A0"/>
    <w:rsid w:val="00810142"/>
    <w:rsid w:val="00816646"/>
    <w:rsid w:val="00816ADA"/>
    <w:rsid w:val="00821B2A"/>
    <w:rsid w:val="00826CD5"/>
    <w:rsid w:val="00837358"/>
    <w:rsid w:val="008411E1"/>
    <w:rsid w:val="00842D16"/>
    <w:rsid w:val="00844ADD"/>
    <w:rsid w:val="008467F0"/>
    <w:rsid w:val="00846C5E"/>
    <w:rsid w:val="008474CC"/>
    <w:rsid w:val="00856118"/>
    <w:rsid w:val="008562F5"/>
    <w:rsid w:val="008633FA"/>
    <w:rsid w:val="00866A68"/>
    <w:rsid w:val="008771CA"/>
    <w:rsid w:val="0088126A"/>
    <w:rsid w:val="00887FE5"/>
    <w:rsid w:val="00891588"/>
    <w:rsid w:val="008917E5"/>
    <w:rsid w:val="008A4DD0"/>
    <w:rsid w:val="008A71AB"/>
    <w:rsid w:val="008B2762"/>
    <w:rsid w:val="008B5BC8"/>
    <w:rsid w:val="008B7753"/>
    <w:rsid w:val="008D2E24"/>
    <w:rsid w:val="008E0381"/>
    <w:rsid w:val="008E0EEA"/>
    <w:rsid w:val="008E1734"/>
    <w:rsid w:val="008E24E8"/>
    <w:rsid w:val="008E5050"/>
    <w:rsid w:val="008E5D0A"/>
    <w:rsid w:val="0092546F"/>
    <w:rsid w:val="0093573A"/>
    <w:rsid w:val="009407FC"/>
    <w:rsid w:val="009461E1"/>
    <w:rsid w:val="00946B7F"/>
    <w:rsid w:val="00956048"/>
    <w:rsid w:val="00957A6D"/>
    <w:rsid w:val="00957D4C"/>
    <w:rsid w:val="00964C6A"/>
    <w:rsid w:val="00967A46"/>
    <w:rsid w:val="00974305"/>
    <w:rsid w:val="009743CF"/>
    <w:rsid w:val="009747C0"/>
    <w:rsid w:val="009910AE"/>
    <w:rsid w:val="0099605F"/>
    <w:rsid w:val="009979D2"/>
    <w:rsid w:val="009A01E3"/>
    <w:rsid w:val="009A234C"/>
    <w:rsid w:val="009A35E5"/>
    <w:rsid w:val="009A47C5"/>
    <w:rsid w:val="009A7A4E"/>
    <w:rsid w:val="009C178C"/>
    <w:rsid w:val="009C7BED"/>
    <w:rsid w:val="009C7BEE"/>
    <w:rsid w:val="009D2B0C"/>
    <w:rsid w:val="009D46C3"/>
    <w:rsid w:val="009E62BF"/>
    <w:rsid w:val="009F4D4F"/>
    <w:rsid w:val="00A02FD6"/>
    <w:rsid w:val="00A04BFA"/>
    <w:rsid w:val="00A06254"/>
    <w:rsid w:val="00A11F9B"/>
    <w:rsid w:val="00A14C37"/>
    <w:rsid w:val="00A1539F"/>
    <w:rsid w:val="00A277EF"/>
    <w:rsid w:val="00A4197D"/>
    <w:rsid w:val="00A460FF"/>
    <w:rsid w:val="00A47704"/>
    <w:rsid w:val="00A61C4A"/>
    <w:rsid w:val="00A64F97"/>
    <w:rsid w:val="00A65682"/>
    <w:rsid w:val="00A702D8"/>
    <w:rsid w:val="00A80D07"/>
    <w:rsid w:val="00A81280"/>
    <w:rsid w:val="00A87E18"/>
    <w:rsid w:val="00A910D1"/>
    <w:rsid w:val="00A91DA2"/>
    <w:rsid w:val="00A92C59"/>
    <w:rsid w:val="00A94251"/>
    <w:rsid w:val="00AA3BAE"/>
    <w:rsid w:val="00AA5A7C"/>
    <w:rsid w:val="00AB62D8"/>
    <w:rsid w:val="00AC3761"/>
    <w:rsid w:val="00AC73C8"/>
    <w:rsid w:val="00AD28BB"/>
    <w:rsid w:val="00AD6373"/>
    <w:rsid w:val="00AD77EF"/>
    <w:rsid w:val="00AE6F40"/>
    <w:rsid w:val="00AE7038"/>
    <w:rsid w:val="00AF5C17"/>
    <w:rsid w:val="00AF7DEC"/>
    <w:rsid w:val="00B00EFF"/>
    <w:rsid w:val="00B0680B"/>
    <w:rsid w:val="00B102D5"/>
    <w:rsid w:val="00B10856"/>
    <w:rsid w:val="00B10A13"/>
    <w:rsid w:val="00B21D43"/>
    <w:rsid w:val="00B277FF"/>
    <w:rsid w:val="00B30E15"/>
    <w:rsid w:val="00B3266C"/>
    <w:rsid w:val="00B360BD"/>
    <w:rsid w:val="00B3637F"/>
    <w:rsid w:val="00B40A6E"/>
    <w:rsid w:val="00B611F3"/>
    <w:rsid w:val="00B63583"/>
    <w:rsid w:val="00B70B40"/>
    <w:rsid w:val="00B75405"/>
    <w:rsid w:val="00B756CF"/>
    <w:rsid w:val="00B76974"/>
    <w:rsid w:val="00B8313C"/>
    <w:rsid w:val="00B86E04"/>
    <w:rsid w:val="00B9026B"/>
    <w:rsid w:val="00B9482E"/>
    <w:rsid w:val="00BA6945"/>
    <w:rsid w:val="00BA72FE"/>
    <w:rsid w:val="00BB398B"/>
    <w:rsid w:val="00BB7960"/>
    <w:rsid w:val="00BC1E2D"/>
    <w:rsid w:val="00BD44C0"/>
    <w:rsid w:val="00BE1733"/>
    <w:rsid w:val="00BE26CD"/>
    <w:rsid w:val="00BE54F9"/>
    <w:rsid w:val="00BE62A3"/>
    <w:rsid w:val="00BE66C6"/>
    <w:rsid w:val="00BF7601"/>
    <w:rsid w:val="00C02AC5"/>
    <w:rsid w:val="00C05EA4"/>
    <w:rsid w:val="00C15459"/>
    <w:rsid w:val="00C1626E"/>
    <w:rsid w:val="00C16795"/>
    <w:rsid w:val="00C2731E"/>
    <w:rsid w:val="00C30FAB"/>
    <w:rsid w:val="00C3354D"/>
    <w:rsid w:val="00C342EA"/>
    <w:rsid w:val="00C36BDA"/>
    <w:rsid w:val="00C45F3A"/>
    <w:rsid w:val="00C55C18"/>
    <w:rsid w:val="00C56A91"/>
    <w:rsid w:val="00C7219A"/>
    <w:rsid w:val="00C731E2"/>
    <w:rsid w:val="00C771F2"/>
    <w:rsid w:val="00C800BF"/>
    <w:rsid w:val="00C82BE4"/>
    <w:rsid w:val="00C841A0"/>
    <w:rsid w:val="00C90142"/>
    <w:rsid w:val="00C92FEF"/>
    <w:rsid w:val="00CA0740"/>
    <w:rsid w:val="00CA0D65"/>
    <w:rsid w:val="00CB72F8"/>
    <w:rsid w:val="00CC73A2"/>
    <w:rsid w:val="00CC7F02"/>
    <w:rsid w:val="00CD1A28"/>
    <w:rsid w:val="00CD3302"/>
    <w:rsid w:val="00CD68E3"/>
    <w:rsid w:val="00CE11DB"/>
    <w:rsid w:val="00CE589C"/>
    <w:rsid w:val="00CF01EC"/>
    <w:rsid w:val="00CF063D"/>
    <w:rsid w:val="00CF158E"/>
    <w:rsid w:val="00D00134"/>
    <w:rsid w:val="00D06BFD"/>
    <w:rsid w:val="00D110BB"/>
    <w:rsid w:val="00D12C7D"/>
    <w:rsid w:val="00D15D0A"/>
    <w:rsid w:val="00D250E4"/>
    <w:rsid w:val="00D25D70"/>
    <w:rsid w:val="00D27521"/>
    <w:rsid w:val="00D30FC8"/>
    <w:rsid w:val="00D345F1"/>
    <w:rsid w:val="00D4790B"/>
    <w:rsid w:val="00D47C37"/>
    <w:rsid w:val="00D50022"/>
    <w:rsid w:val="00D555DD"/>
    <w:rsid w:val="00D61F12"/>
    <w:rsid w:val="00D65D9F"/>
    <w:rsid w:val="00D67AE0"/>
    <w:rsid w:val="00D74E6A"/>
    <w:rsid w:val="00D75067"/>
    <w:rsid w:val="00D75456"/>
    <w:rsid w:val="00D81455"/>
    <w:rsid w:val="00D81A8A"/>
    <w:rsid w:val="00D9094B"/>
    <w:rsid w:val="00D929B5"/>
    <w:rsid w:val="00D92A4B"/>
    <w:rsid w:val="00D92D5B"/>
    <w:rsid w:val="00D977EA"/>
    <w:rsid w:val="00DA0EFC"/>
    <w:rsid w:val="00DA0F9F"/>
    <w:rsid w:val="00DA1DBE"/>
    <w:rsid w:val="00DB1863"/>
    <w:rsid w:val="00DB4099"/>
    <w:rsid w:val="00DB56C0"/>
    <w:rsid w:val="00DB5AA1"/>
    <w:rsid w:val="00DB5EA3"/>
    <w:rsid w:val="00DC0177"/>
    <w:rsid w:val="00DC5F22"/>
    <w:rsid w:val="00DD48AD"/>
    <w:rsid w:val="00DD7022"/>
    <w:rsid w:val="00DE4EF5"/>
    <w:rsid w:val="00DF7C83"/>
    <w:rsid w:val="00E04901"/>
    <w:rsid w:val="00E15C2B"/>
    <w:rsid w:val="00E15D4A"/>
    <w:rsid w:val="00E20583"/>
    <w:rsid w:val="00E2681B"/>
    <w:rsid w:val="00E31BA7"/>
    <w:rsid w:val="00E365D3"/>
    <w:rsid w:val="00E413FD"/>
    <w:rsid w:val="00E41E7B"/>
    <w:rsid w:val="00E639F8"/>
    <w:rsid w:val="00E67B03"/>
    <w:rsid w:val="00E706A5"/>
    <w:rsid w:val="00E72B5C"/>
    <w:rsid w:val="00E72FEF"/>
    <w:rsid w:val="00E758C2"/>
    <w:rsid w:val="00E77EA5"/>
    <w:rsid w:val="00E97476"/>
    <w:rsid w:val="00EA79E9"/>
    <w:rsid w:val="00EB4B58"/>
    <w:rsid w:val="00EB4FC1"/>
    <w:rsid w:val="00EB50A1"/>
    <w:rsid w:val="00EB6492"/>
    <w:rsid w:val="00EC54DB"/>
    <w:rsid w:val="00EC57ED"/>
    <w:rsid w:val="00EC78C5"/>
    <w:rsid w:val="00ED14D8"/>
    <w:rsid w:val="00ED1526"/>
    <w:rsid w:val="00ED3AAB"/>
    <w:rsid w:val="00EF1640"/>
    <w:rsid w:val="00F00AE6"/>
    <w:rsid w:val="00F1252B"/>
    <w:rsid w:val="00F12B82"/>
    <w:rsid w:val="00F208D3"/>
    <w:rsid w:val="00F2279A"/>
    <w:rsid w:val="00F2536C"/>
    <w:rsid w:val="00F25951"/>
    <w:rsid w:val="00F302EA"/>
    <w:rsid w:val="00F303FA"/>
    <w:rsid w:val="00F3264A"/>
    <w:rsid w:val="00F36F9B"/>
    <w:rsid w:val="00F372BF"/>
    <w:rsid w:val="00F50F7E"/>
    <w:rsid w:val="00F54A22"/>
    <w:rsid w:val="00F66B31"/>
    <w:rsid w:val="00F67921"/>
    <w:rsid w:val="00F7186C"/>
    <w:rsid w:val="00F841FF"/>
    <w:rsid w:val="00F8603F"/>
    <w:rsid w:val="00F96396"/>
    <w:rsid w:val="00FA3FDB"/>
    <w:rsid w:val="00FA51CB"/>
    <w:rsid w:val="00FC2084"/>
    <w:rsid w:val="00FC231B"/>
    <w:rsid w:val="00FC3D58"/>
    <w:rsid w:val="00FC7F00"/>
    <w:rsid w:val="00FD1671"/>
    <w:rsid w:val="00FD40C1"/>
    <w:rsid w:val="00FD7397"/>
    <w:rsid w:val="00FE34FB"/>
    <w:rsid w:val="00FE4F85"/>
    <w:rsid w:val="00FF17A4"/>
    <w:rsid w:val="00FF3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D6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C59"/>
    <w:rPr>
      <w:rFonts w:ascii="Garamond" w:hAnsi="Garamond"/>
      <w:sz w:val="23"/>
    </w:rPr>
  </w:style>
  <w:style w:type="paragraph" w:styleId="Heading1">
    <w:name w:val="heading 1"/>
    <w:basedOn w:val="Normal"/>
    <w:next w:val="Normal"/>
    <w:link w:val="Heading1Char"/>
    <w:qFormat/>
    <w:rsid w:val="00A92C59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92C59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A92C59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A92C59"/>
    <w:pPr>
      <w:keepNext/>
      <w:tabs>
        <w:tab w:val="num" w:pos="2880"/>
      </w:tabs>
      <w:autoSpaceDE w:val="0"/>
      <w:autoSpaceDN w:val="0"/>
      <w:ind w:left="360" w:hanging="360"/>
      <w:outlineLvl w:val="3"/>
    </w:pPr>
    <w:rPr>
      <w:rFonts w:ascii="Times New Roman" w:hAnsi="Times New Roman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C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A92C59"/>
    <w:pPr>
      <w:keepNext/>
      <w:autoSpaceDE w:val="0"/>
      <w:autoSpaceDN w:val="0"/>
      <w:outlineLvl w:val="8"/>
    </w:pPr>
    <w:rPr>
      <w:rFonts w:ascii="Times New Roman" w:hAnsi="Times New Roman"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A92C59"/>
    <w:pPr>
      <w:autoSpaceDE w:val="0"/>
      <w:autoSpaceDN w:val="0"/>
      <w:spacing w:line="240" w:lineRule="atLeast"/>
      <w:jc w:val="both"/>
    </w:pPr>
    <w:rPr>
      <w:rFonts w:ascii="Arial" w:hAnsi="Arial" w:cs="Arial"/>
      <w:sz w:val="18"/>
      <w:szCs w:val="18"/>
    </w:rPr>
  </w:style>
  <w:style w:type="paragraph" w:styleId="BodyText">
    <w:name w:val="Body Text"/>
    <w:basedOn w:val="Normal"/>
    <w:semiHidden/>
    <w:rsid w:val="00A92C59"/>
    <w:pPr>
      <w:spacing w:line="240" w:lineRule="atLeast"/>
      <w:jc w:val="both"/>
    </w:pPr>
    <w:rPr>
      <w:rFonts w:cs="Arial"/>
      <w:sz w:val="20"/>
      <w:szCs w:val="18"/>
    </w:rPr>
  </w:style>
  <w:style w:type="paragraph" w:styleId="BodyText2">
    <w:name w:val="Body Text 2"/>
    <w:basedOn w:val="Normal"/>
    <w:semiHidden/>
    <w:rsid w:val="00A92C59"/>
    <w:pPr>
      <w:spacing w:line="240" w:lineRule="atLeast"/>
      <w:jc w:val="both"/>
    </w:pPr>
    <w:rPr>
      <w:rFonts w:cs="Arial"/>
      <w:sz w:val="21"/>
      <w:szCs w:val="18"/>
    </w:rPr>
  </w:style>
  <w:style w:type="paragraph" w:styleId="Header">
    <w:name w:val="header"/>
    <w:basedOn w:val="Normal"/>
    <w:link w:val="HeaderChar"/>
    <w:rsid w:val="00A92C59"/>
    <w:pPr>
      <w:tabs>
        <w:tab w:val="center" w:pos="4320"/>
        <w:tab w:val="right" w:pos="8640"/>
      </w:tabs>
      <w:autoSpaceDE w:val="0"/>
      <w:autoSpaceDN w:val="0"/>
    </w:pPr>
    <w:rPr>
      <w:rFonts w:ascii="Times New Roman" w:hAnsi="Times New Roman"/>
      <w:sz w:val="24"/>
    </w:rPr>
  </w:style>
  <w:style w:type="paragraph" w:styleId="NormalWeb">
    <w:name w:val="Normal (Web)"/>
    <w:basedOn w:val="Normal"/>
    <w:unhideWhenUsed/>
    <w:rsid w:val="00A92C5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92C59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C5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C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92C59"/>
    <w:rPr>
      <w:rFonts w:ascii="Garamond" w:hAnsi="Garamond"/>
      <w:b/>
      <w:bCs/>
      <w:sz w:val="23"/>
      <w:szCs w:val="24"/>
    </w:rPr>
  </w:style>
  <w:style w:type="table" w:styleId="TableGrid">
    <w:name w:val="Table Grid"/>
    <w:basedOn w:val="TableNormal"/>
    <w:rsid w:val="00A92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sumeName">
    <w:name w:val="Resume Name"/>
    <w:basedOn w:val="Normal"/>
    <w:qFormat/>
    <w:rsid w:val="00A92C59"/>
    <w:pPr>
      <w:jc w:val="center"/>
    </w:pPr>
    <w:rPr>
      <w:rFonts w:ascii="Verdana" w:hAnsi="Verdana"/>
      <w:color w:val="1F497D" w:themeColor="text2"/>
      <w:sz w:val="72"/>
    </w:rPr>
  </w:style>
  <w:style w:type="character" w:customStyle="1" w:styleId="Address">
    <w:name w:val="Address"/>
    <w:basedOn w:val="DefaultParagraphFont"/>
    <w:qFormat/>
    <w:rsid w:val="00A92C59"/>
    <w:rPr>
      <w:rFonts w:ascii="Verdana" w:hAnsi="Verdana" w:cs="Tahoma"/>
      <w:b/>
      <w:color w:val="365F91"/>
      <w:sz w:val="17"/>
      <w:szCs w:val="17"/>
    </w:rPr>
  </w:style>
  <w:style w:type="paragraph" w:customStyle="1" w:styleId="Sectionheaders">
    <w:name w:val="Section headers"/>
    <w:basedOn w:val="Heading1"/>
    <w:qFormat/>
    <w:rsid w:val="00A92C59"/>
    <w:pPr>
      <w:spacing w:before="80" w:after="120"/>
    </w:pPr>
    <w:rPr>
      <w:rFonts w:ascii="Tahoma" w:hAnsi="Tahoma" w:cs="Tahoma"/>
      <w:sz w:val="28"/>
    </w:rPr>
  </w:style>
  <w:style w:type="paragraph" w:customStyle="1" w:styleId="KeyResultsBullets">
    <w:name w:val="Key Results Bullets"/>
    <w:basedOn w:val="Normal"/>
    <w:qFormat/>
    <w:rsid w:val="00A92C59"/>
    <w:pPr>
      <w:numPr>
        <w:numId w:val="9"/>
      </w:numPr>
      <w:spacing w:before="60"/>
      <w:jc w:val="both"/>
    </w:pPr>
    <w:rPr>
      <w:rFonts w:ascii="Verdana" w:hAnsi="Verdana" w:cs="Tahoma"/>
      <w:color w:val="000000"/>
      <w:sz w:val="18"/>
      <w:szCs w:val="18"/>
    </w:rPr>
  </w:style>
  <w:style w:type="paragraph" w:customStyle="1" w:styleId="Line">
    <w:name w:val="Line"/>
    <w:basedOn w:val="Normal"/>
    <w:qFormat/>
    <w:rsid w:val="00A92C59"/>
    <w:rPr>
      <w:rFonts w:ascii="Tahoma" w:hAnsi="Tahoma" w:cs="Tahoma"/>
      <w:noProof/>
      <w:sz w:val="20"/>
    </w:rPr>
  </w:style>
  <w:style w:type="paragraph" w:customStyle="1" w:styleId="Spacer">
    <w:name w:val="Spacer"/>
    <w:basedOn w:val="Normal"/>
    <w:qFormat/>
    <w:rsid w:val="00A92C59"/>
    <w:rPr>
      <w:rFonts w:ascii="Tahoma" w:hAnsi="Tahoma" w:cs="Tahoma"/>
    </w:rPr>
  </w:style>
  <w:style w:type="paragraph" w:customStyle="1" w:styleId="Spacershort">
    <w:name w:val="Spacer short"/>
    <w:basedOn w:val="Sectionheaders"/>
    <w:qFormat/>
    <w:rsid w:val="00A92C59"/>
    <w:pPr>
      <w:pBdr>
        <w:top w:val="single" w:sz="18" w:space="1" w:color="0070C0"/>
      </w:pBdr>
    </w:pPr>
    <w:rPr>
      <w:sz w:val="8"/>
      <w:szCs w:val="8"/>
    </w:rPr>
  </w:style>
  <w:style w:type="paragraph" w:customStyle="1" w:styleId="Spacer4">
    <w:name w:val="Spacer .4"/>
    <w:basedOn w:val="Spacer"/>
    <w:qFormat/>
    <w:rsid w:val="00A92C59"/>
    <w:rPr>
      <w:sz w:val="8"/>
      <w:szCs w:val="8"/>
    </w:rPr>
  </w:style>
  <w:style w:type="character" w:customStyle="1" w:styleId="Keyskills">
    <w:name w:val="Key skills"/>
    <w:basedOn w:val="DefaultParagraphFont"/>
    <w:qFormat/>
    <w:rsid w:val="00A92C59"/>
    <w:rPr>
      <w:rFonts w:ascii="Tahoma" w:hAnsi="Tahoma" w:cs="Tahoma"/>
      <w:i/>
      <w:sz w:val="20"/>
      <w:szCs w:val="20"/>
    </w:rPr>
  </w:style>
  <w:style w:type="character" w:customStyle="1" w:styleId="Headlinejobtitle">
    <w:name w:val="Headline job title"/>
    <w:basedOn w:val="DefaultParagraphFont"/>
    <w:qFormat/>
    <w:rsid w:val="00A92C59"/>
    <w:rPr>
      <w:rFonts w:ascii="Tahoma" w:hAnsi="Tahoma" w:cs="Tahoma"/>
      <w:caps/>
      <w:color w:val="0070C0"/>
      <w:spacing w:val="12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mmarytext">
    <w:name w:val="Summary text"/>
    <w:basedOn w:val="DefaultParagraphFont"/>
    <w:qFormat/>
    <w:rsid w:val="00A92C59"/>
    <w:rPr>
      <w:rFonts w:ascii="Tahoma" w:hAnsi="Tahoma" w:cs="Tahoma"/>
      <w:sz w:val="20"/>
      <w:szCs w:val="20"/>
    </w:rPr>
  </w:style>
  <w:style w:type="character" w:customStyle="1" w:styleId="Keyresultsunderlined">
    <w:name w:val="Key results underlined"/>
    <w:basedOn w:val="DefaultParagraphFont"/>
    <w:qFormat/>
    <w:rsid w:val="00A92C59"/>
    <w:rPr>
      <w:rFonts w:ascii="Tahoma" w:hAnsi="Tahoma" w:cs="Tahoma"/>
      <w:i/>
      <w:spacing w:val="-3"/>
      <w:sz w:val="20"/>
      <w:szCs w:val="20"/>
      <w:u w:val="single"/>
    </w:rPr>
  </w:style>
  <w:style w:type="character" w:customStyle="1" w:styleId="Role">
    <w:name w:val="Role"/>
    <w:basedOn w:val="DefaultParagraphFont"/>
    <w:qFormat/>
    <w:rsid w:val="00A92C59"/>
    <w:rPr>
      <w:i/>
      <w:iCs/>
      <w:spacing w:val="-3"/>
      <w:u w:val="single"/>
    </w:rPr>
  </w:style>
  <w:style w:type="character" w:customStyle="1" w:styleId="Employer">
    <w:name w:val="Employer"/>
    <w:basedOn w:val="DefaultParagraphFont"/>
    <w:qFormat/>
    <w:rsid w:val="00A92C59"/>
    <w:rPr>
      <w:rFonts w:ascii="Verdana" w:hAnsi="Verdana" w:cs="Tahoma"/>
      <w:sz w:val="18"/>
      <w:szCs w:val="20"/>
    </w:rPr>
  </w:style>
  <w:style w:type="character" w:customStyle="1" w:styleId="Jobtitleunderlined">
    <w:name w:val="Job title underlined"/>
    <w:basedOn w:val="DefaultParagraphFont"/>
    <w:qFormat/>
    <w:rsid w:val="00A92C59"/>
    <w:rPr>
      <w:rFonts w:ascii="Tahoma" w:hAnsi="Tahoma" w:cs="Tahoma"/>
      <w:b/>
      <w:sz w:val="20"/>
      <w:szCs w:val="20"/>
      <w:u w:val="single"/>
    </w:rPr>
  </w:style>
  <w:style w:type="character" w:customStyle="1" w:styleId="Degreetype">
    <w:name w:val="Degree type"/>
    <w:basedOn w:val="DefaultParagraphFont"/>
    <w:qFormat/>
    <w:rsid w:val="00A92C59"/>
    <w:rPr>
      <w:rFonts w:ascii="Verdana" w:hAnsi="Verdana" w:cs="Tahoma"/>
      <w:b/>
      <w:sz w:val="18"/>
      <w:szCs w:val="18"/>
    </w:rPr>
  </w:style>
  <w:style w:type="character" w:customStyle="1" w:styleId="Testimonial">
    <w:name w:val="Testimonial"/>
    <w:basedOn w:val="DefaultParagraphFont"/>
    <w:qFormat/>
    <w:rsid w:val="00A92C59"/>
    <w:rPr>
      <w:rFonts w:ascii="Tahoma" w:hAnsi="Tahoma" w:cs="Tahoma"/>
      <w:i/>
      <w:sz w:val="20"/>
      <w:szCs w:val="20"/>
    </w:rPr>
  </w:style>
  <w:style w:type="paragraph" w:customStyle="1" w:styleId="HonorsHighlights">
    <w:name w:val="Honors &amp; Highlights"/>
    <w:basedOn w:val="Normal"/>
    <w:qFormat/>
    <w:rsid w:val="00A92C59"/>
    <w:pPr>
      <w:spacing w:before="80"/>
    </w:pPr>
    <w:rPr>
      <w:rFonts w:ascii="Verdana" w:hAnsi="Verdana"/>
      <w:i/>
      <w:sz w:val="18"/>
    </w:rPr>
  </w:style>
  <w:style w:type="character" w:styleId="Hyperlink">
    <w:name w:val="Hyperlink"/>
    <w:basedOn w:val="DefaultParagraphFont"/>
    <w:unhideWhenUsed/>
    <w:rsid w:val="00A92C59"/>
    <w:rPr>
      <w:strike w:val="0"/>
      <w:dstrike w:val="0"/>
      <w:color w:val="6699FF"/>
      <w:u w:val="none"/>
      <w:effect w:val="none"/>
    </w:rPr>
  </w:style>
  <w:style w:type="paragraph" w:customStyle="1" w:styleId="SectionHeaders0">
    <w:name w:val="Section Headers"/>
    <w:basedOn w:val="Sectionheaders"/>
    <w:rsid w:val="00A92C59"/>
    <w:pPr>
      <w:pBdr>
        <w:top w:val="single" w:sz="18" w:space="1" w:color="365F91"/>
      </w:pBdr>
      <w:spacing w:before="240"/>
      <w:jc w:val="center"/>
    </w:pPr>
    <w:rPr>
      <w:rFonts w:ascii="Verdana" w:hAnsi="Verdana" w:cs="Times New Roman"/>
      <w:caps/>
      <w:color w:val="365F91"/>
      <w:sz w:val="25"/>
      <w:szCs w:val="20"/>
    </w:rPr>
  </w:style>
  <w:style w:type="paragraph" w:customStyle="1" w:styleId="FirstandLastName">
    <w:name w:val="First and Last Name"/>
    <w:basedOn w:val="Normal"/>
    <w:rsid w:val="00A92C59"/>
    <w:rPr>
      <w:rFonts w:ascii="Verdana" w:hAnsi="Verdana" w:cs="Courier New"/>
      <w:sz w:val="6"/>
      <w:szCs w:val="20"/>
    </w:rPr>
  </w:style>
  <w:style w:type="character" w:customStyle="1" w:styleId="Summarywhitetext">
    <w:name w:val="Summary white text"/>
    <w:basedOn w:val="DefaultParagraphFont"/>
    <w:rsid w:val="00A92C59"/>
    <w:rPr>
      <w:rFonts w:ascii="Verdana" w:hAnsi="Verdana"/>
      <w:color w:val="FFFFFF"/>
      <w:sz w:val="18"/>
    </w:rPr>
  </w:style>
  <w:style w:type="paragraph" w:customStyle="1" w:styleId="ResumeHeadline">
    <w:name w:val="Resume Headline"/>
    <w:basedOn w:val="Normal"/>
    <w:rsid w:val="00A92C59"/>
    <w:pPr>
      <w:spacing w:before="120" w:after="120"/>
      <w:ind w:left="86" w:right="43"/>
      <w:jc w:val="center"/>
    </w:pPr>
    <w:rPr>
      <w:rFonts w:ascii="Verdana" w:hAnsi="Verdana"/>
      <w:b/>
      <w:bCs/>
      <w:iCs/>
      <w:color w:val="FFFFFF"/>
      <w:spacing w:val="2"/>
      <w:sz w:val="24"/>
    </w:rPr>
  </w:style>
  <w:style w:type="paragraph" w:customStyle="1" w:styleId="Sectionspacer">
    <w:name w:val="Section spacer"/>
    <w:basedOn w:val="Normal"/>
    <w:rsid w:val="00A92C59"/>
    <w:pPr>
      <w:jc w:val="both"/>
    </w:pPr>
    <w:rPr>
      <w:rFonts w:ascii="Verdana" w:hAnsi="Verdana"/>
      <w:sz w:val="20"/>
      <w:szCs w:val="90"/>
    </w:rPr>
  </w:style>
  <w:style w:type="paragraph" w:customStyle="1" w:styleId="Smallspacer">
    <w:name w:val="Small spacer"/>
    <w:basedOn w:val="Normal"/>
    <w:rsid w:val="00A92C59"/>
    <w:pPr>
      <w:jc w:val="both"/>
    </w:pPr>
    <w:rPr>
      <w:rFonts w:ascii="Verdana" w:hAnsi="Verdana"/>
      <w:sz w:val="8"/>
      <w:szCs w:val="20"/>
    </w:rPr>
  </w:style>
  <w:style w:type="character" w:customStyle="1" w:styleId="Skills">
    <w:name w:val="Skills"/>
    <w:basedOn w:val="Keyskills"/>
    <w:rsid w:val="00A92C59"/>
    <w:rPr>
      <w:rFonts w:ascii="Verdana" w:hAnsi="Verdana" w:cs="Tahoma"/>
      <w:i w:val="0"/>
      <w:sz w:val="17"/>
      <w:szCs w:val="20"/>
    </w:rPr>
  </w:style>
  <w:style w:type="character" w:customStyle="1" w:styleId="Honorsandhighlights">
    <w:name w:val="Honors and highlights"/>
    <w:basedOn w:val="Role"/>
    <w:rsid w:val="00A92C59"/>
    <w:rPr>
      <w:rFonts w:ascii="Verdana" w:hAnsi="Verdana"/>
      <w:i/>
      <w:iCs/>
      <w:spacing w:val="-3"/>
      <w:sz w:val="18"/>
      <w:u w:val="none"/>
    </w:rPr>
  </w:style>
  <w:style w:type="paragraph" w:customStyle="1" w:styleId="Italics">
    <w:name w:val="Italics"/>
    <w:basedOn w:val="Normal"/>
    <w:rsid w:val="00A92C59"/>
    <w:rPr>
      <w:rFonts w:ascii="Verdana" w:hAnsi="Verdana" w:cs="Courier New"/>
      <w:i/>
      <w:iCs/>
      <w:sz w:val="18"/>
      <w:szCs w:val="20"/>
    </w:rPr>
  </w:style>
  <w:style w:type="character" w:customStyle="1" w:styleId="Boldbullets">
    <w:name w:val="Bold bullets"/>
    <w:basedOn w:val="DefaultParagraphFont"/>
    <w:rsid w:val="00A92C59"/>
    <w:rPr>
      <w:b/>
    </w:rPr>
  </w:style>
  <w:style w:type="character" w:customStyle="1" w:styleId="Roundsymbol">
    <w:name w:val="Round symbol"/>
    <w:basedOn w:val="Address"/>
    <w:rsid w:val="00A92C59"/>
    <w:rPr>
      <w:rFonts w:ascii="Verdana" w:hAnsi="Verdana" w:cs="Tahoma"/>
      <w:b/>
      <w:bCs/>
      <w:color w:val="365F91"/>
      <w:sz w:val="14"/>
      <w:szCs w:val="17"/>
    </w:rPr>
  </w:style>
  <w:style w:type="character" w:customStyle="1" w:styleId="Italicstext">
    <w:name w:val="Italics text"/>
    <w:basedOn w:val="DefaultParagraphFont"/>
    <w:rsid w:val="00A92C59"/>
    <w:rPr>
      <w:rFonts w:ascii="Verdana" w:hAnsi="Verdana"/>
      <w:i/>
      <w:sz w:val="18"/>
    </w:rPr>
  </w:style>
  <w:style w:type="character" w:customStyle="1" w:styleId="Colon">
    <w:name w:val="Colon"/>
    <w:basedOn w:val="Keyskills"/>
    <w:rsid w:val="00A92C59"/>
    <w:rPr>
      <w:rFonts w:ascii="Verdana" w:hAnsi="Verdana" w:cs="Tahoma"/>
      <w:i/>
      <w:iCs/>
      <w:sz w:val="18"/>
      <w:szCs w:val="20"/>
    </w:rPr>
  </w:style>
  <w:style w:type="character" w:customStyle="1" w:styleId="StyleHonorsandhighlights">
    <w:name w:val="Style Honors and highlights"/>
    <w:basedOn w:val="Honorsandhighlights"/>
    <w:rsid w:val="00A92C59"/>
    <w:rPr>
      <w:rFonts w:ascii="Verdana" w:hAnsi="Verdana"/>
      <w:i/>
      <w:iCs/>
      <w:spacing w:val="-3"/>
      <w:sz w:val="18"/>
      <w:u w:val="none"/>
    </w:rPr>
  </w:style>
  <w:style w:type="character" w:customStyle="1" w:styleId="Technicalabilities">
    <w:name w:val="Technical abilities"/>
    <w:basedOn w:val="Keyskills"/>
    <w:rsid w:val="00A92C59"/>
    <w:rPr>
      <w:rFonts w:ascii="Verdana" w:hAnsi="Verdana" w:cs="Tahoma"/>
      <w:b/>
      <w:bCs/>
      <w:i w:val="0"/>
      <w:spacing w:val="-4"/>
      <w:sz w:val="17"/>
      <w:szCs w:val="20"/>
    </w:rPr>
  </w:style>
  <w:style w:type="character" w:customStyle="1" w:styleId="Spacerafteraddress">
    <w:name w:val="Spacer after address"/>
    <w:basedOn w:val="DefaultParagraphFont"/>
    <w:rsid w:val="00A92C59"/>
    <w:rPr>
      <w:rFonts w:ascii="Verdana" w:hAnsi="Verdana" w:cs="Tahoma"/>
      <w:b w:val="0"/>
      <w:bCs w:val="0"/>
      <w:caps w:val="0"/>
      <w:color w:val="auto"/>
      <w:spacing w:val="0"/>
      <w:sz w:val="20"/>
      <w:szCs w:val="78"/>
    </w:rPr>
  </w:style>
  <w:style w:type="character" w:styleId="Emphasis">
    <w:name w:val="Emphasis"/>
    <w:basedOn w:val="DefaultParagraphFont"/>
    <w:uiPriority w:val="20"/>
    <w:qFormat/>
    <w:rsid w:val="00A92C59"/>
    <w:rPr>
      <w:b w:val="0"/>
      <w:bCs w:val="0"/>
      <w:i/>
      <w:iCs/>
    </w:rPr>
  </w:style>
  <w:style w:type="paragraph" w:customStyle="1" w:styleId="StylePlainTextLeft006Right003PatternClearCus">
    <w:name w:val="Style Plain Text + Left:  0.06&quot; Right:  0.03&quot; Pattern: Clear (Cus..."/>
    <w:basedOn w:val="Normal"/>
    <w:rsid w:val="00A92C59"/>
    <w:rPr>
      <w:rFonts w:ascii="Courier New" w:hAnsi="Courier New"/>
      <w:sz w:val="20"/>
      <w:szCs w:val="20"/>
    </w:rPr>
  </w:style>
  <w:style w:type="paragraph" w:customStyle="1" w:styleId="Education">
    <w:name w:val="Education"/>
    <w:basedOn w:val="Normal"/>
    <w:qFormat/>
    <w:rsid w:val="00A92C59"/>
    <w:pPr>
      <w:spacing w:before="120" w:after="20"/>
      <w:jc w:val="both"/>
    </w:pPr>
    <w:rPr>
      <w:rFonts w:ascii="Verdana" w:hAnsi="Verdana" w:cs="Courier New"/>
      <w:sz w:val="18"/>
      <w:szCs w:val="19"/>
    </w:rPr>
  </w:style>
  <w:style w:type="paragraph" w:styleId="Footer">
    <w:name w:val="footer"/>
    <w:basedOn w:val="Normal"/>
    <w:link w:val="FooterChar"/>
    <w:uiPriority w:val="99"/>
    <w:semiHidden/>
    <w:unhideWhenUsed/>
    <w:rsid w:val="00A92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2C59"/>
    <w:rPr>
      <w:rFonts w:ascii="Garamond" w:hAnsi="Garamond"/>
      <w:sz w:val="23"/>
      <w:szCs w:val="24"/>
    </w:rPr>
  </w:style>
  <w:style w:type="paragraph" w:customStyle="1" w:styleId="SubmitResume">
    <w:name w:val="Submit Resume"/>
    <w:basedOn w:val="Normal"/>
    <w:rsid w:val="00A92C59"/>
    <w:pPr>
      <w:spacing w:before="100"/>
    </w:pPr>
    <w:rPr>
      <w:rFonts w:asciiTheme="minorHAnsi" w:hAnsiTheme="minorHAnsi" w:cs="MS Shell Dlg"/>
      <w:i/>
      <w:color w:val="333399"/>
      <w:sz w:val="16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A92C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2C59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Achievement">
    <w:name w:val="Achievement"/>
    <w:basedOn w:val="BodyText"/>
    <w:rsid w:val="00816ADA"/>
    <w:pPr>
      <w:tabs>
        <w:tab w:val="num" w:pos="360"/>
      </w:tabs>
      <w:spacing w:after="60"/>
      <w:ind w:left="245" w:right="245" w:hanging="245"/>
    </w:pPr>
    <w:rPr>
      <w:rFonts w:cs="Times New Roman"/>
      <w:sz w:val="22"/>
      <w:szCs w:val="20"/>
      <w:lang w:val="en-GB"/>
    </w:rPr>
  </w:style>
  <w:style w:type="paragraph" w:customStyle="1" w:styleId="Bullets">
    <w:name w:val="Bullets"/>
    <w:basedOn w:val="Normal"/>
    <w:rsid w:val="00816ADA"/>
    <w:pPr>
      <w:numPr>
        <w:numId w:val="23"/>
      </w:numPr>
      <w:jc w:val="both"/>
    </w:pPr>
    <w:rPr>
      <w:sz w:val="22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816ADA"/>
    <w:rPr>
      <w:sz w:val="24"/>
      <w:szCs w:val="24"/>
    </w:rPr>
  </w:style>
  <w:style w:type="paragraph" w:customStyle="1" w:styleId="Objective">
    <w:name w:val="Objective"/>
    <w:basedOn w:val="Normal"/>
    <w:next w:val="BodyText"/>
    <w:rsid w:val="00C2731E"/>
    <w:pPr>
      <w:spacing w:before="60" w:after="220" w:line="220" w:lineRule="atLeast"/>
      <w:jc w:val="both"/>
    </w:pPr>
    <w:rPr>
      <w:sz w:val="22"/>
      <w:szCs w:val="20"/>
      <w:lang w:val="en-GB"/>
    </w:rPr>
  </w:style>
  <w:style w:type="character" w:styleId="UnresolvedMention">
    <w:name w:val="Unresolved Mention"/>
    <w:basedOn w:val="DefaultParagraphFont"/>
    <w:rsid w:val="00221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3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61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4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0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93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0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omwattsmith@hot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ss.wilson@rwproductions.t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huttonmills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ke.radford@bbc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ur%20name\Documents\Eddie%20Work\Miscellanous\TS10195337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onsterProperties xmlns:xsi="http://www.w3.org/2001/XMLSchema-instance" xmlns:xsd="http://www.w3.org/2001/XMLSchema" xmlns="http://schemas.monster.com/Monster/Seeker/WordResumeTemplates">
  <AtlasTagging>
    <ResumeUploadSuccessTag>monmon_EZSubmitFinalUpload_1</ResumeUploadSuccessTag>
  </AtlasTagging>
  <TemplateProperties>
    <TemplateGUID>4DCB8FAA-50CB-46E4-85EA-F8E0A6078762</TemplateGUID>
    <TemplateBuildVersion>8</TemplateBuildVersion>
    <TemplateBuildDate>2010-06-15T11:59:51.6761682+02:00</TemplateBuildDate>
  </TemplateProperties>
</Monster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A4D15E5-EC1C-4308-8CCD-847A1F83CADF}">
  <ds:schemaRefs>
    <ds:schemaRef ds:uri="http://www.w3.org/2001/XMLSchema"/>
    <ds:schemaRef ds:uri="http://schemas.monster.com/Monster/Seeker/WordResumeTemplates"/>
  </ds:schemaRefs>
</ds:datastoreItem>
</file>

<file path=customXml/itemProps2.xml><?xml version="1.0" encoding="utf-8"?>
<ds:datastoreItem xmlns:ds="http://schemas.openxmlformats.org/officeDocument/2006/customXml" ds:itemID="{53507C7E-E408-A845-931C-52D75B8E8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A0B5BB-8CEF-47E2-A0AF-25F399C52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C:\Users\your name\Documents\Eddie Work\Miscellanous\TS101953377.dotm</Template>
  <TotalTime>1</TotalTime>
  <Pages>3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Eddie Hutton-Mills</cp:lastModifiedBy>
  <cp:revision>2</cp:revision>
  <cp:lastPrinted>2009-10-16T13:07:00Z</cp:lastPrinted>
  <dcterms:created xsi:type="dcterms:W3CDTF">2025-11-10T13:25:00Z</dcterms:created>
  <dcterms:modified xsi:type="dcterms:W3CDTF">2025-11-10T13:25:00Z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TC019533779991</vt:lpwstr>
  </property>
</Properties>
</file>